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BE799" w14:textId="718BC7BB" w:rsidR="0008579F" w:rsidRPr="00815554" w:rsidRDefault="0008579F" w:rsidP="00F25C4F">
      <w:pPr>
        <w:spacing w:beforeLines="80" w:before="192" w:afterLines="80" w:after="192" w:line="23" w:lineRule="atLeast"/>
        <w:rPr>
          <w:b/>
          <w:bCs/>
          <w:u w:val="single"/>
        </w:rPr>
      </w:pPr>
      <w:r w:rsidRPr="00815554">
        <w:rPr>
          <w:b/>
          <w:bCs/>
          <w:u w:val="single"/>
        </w:rPr>
        <w:t>S</w:t>
      </w:r>
      <w:r w:rsidR="0005172A" w:rsidRPr="00815554">
        <w:rPr>
          <w:b/>
          <w:bCs/>
          <w:u w:val="single"/>
        </w:rPr>
        <w:t xml:space="preserve">taff Reduction Business Case </w:t>
      </w:r>
    </w:p>
    <w:p w14:paraId="5280AC5A" w14:textId="77777777" w:rsidR="0008579F" w:rsidRPr="00815554" w:rsidRDefault="0008579F" w:rsidP="00F25C4F">
      <w:pPr>
        <w:spacing w:beforeLines="80" w:before="192" w:afterLines="80" w:after="192" w:line="23" w:lineRule="atLeast"/>
      </w:pPr>
      <w:r w:rsidRPr="00815554">
        <w:t>Purpose</w:t>
      </w:r>
    </w:p>
    <w:p w14:paraId="76E6DE86" w14:textId="1635F25D" w:rsidR="0008579F" w:rsidRPr="00815554" w:rsidRDefault="0008579F" w:rsidP="00F25C4F">
      <w:pPr>
        <w:spacing w:beforeLines="80" w:before="192" w:afterLines="80" w:after="192" w:line="23" w:lineRule="atLeast"/>
      </w:pPr>
      <w:r>
        <w:t xml:space="preserve">This document should be completed jointly by the </w:t>
      </w:r>
      <w:r w:rsidR="3E9E6DD8">
        <w:t>Executive/</w:t>
      </w:r>
      <w:r>
        <w:t>Headteacher and Chair of Governors where staffing reductions are being considered.</w:t>
      </w:r>
      <w:r w:rsidR="00C324B8">
        <w:t xml:space="preserve"> In prepa</w:t>
      </w:r>
      <w:r w:rsidR="7BFFD41F">
        <w:t>ring</w:t>
      </w:r>
      <w:r w:rsidR="00C324B8">
        <w:t xml:space="preserve"> this document</w:t>
      </w:r>
      <w:r w:rsidR="6C391374">
        <w:t>,</w:t>
      </w:r>
      <w:r w:rsidR="00C324B8">
        <w:t xml:space="preserve"> </w:t>
      </w:r>
      <w:r w:rsidR="5CDC4F7B">
        <w:t>it is</w:t>
      </w:r>
      <w:r w:rsidDel="0008579F">
        <w:t xml:space="preserve"> </w:t>
      </w:r>
      <w:r w:rsidR="21952D5D">
        <w:t>essential</w:t>
      </w:r>
      <w:r w:rsidR="00E3528F">
        <w:t xml:space="preserve"> </w:t>
      </w:r>
      <w:r w:rsidR="00C324B8">
        <w:t>t</w:t>
      </w:r>
      <w:r w:rsidR="18749F72">
        <w:t>hat you discuss</w:t>
      </w:r>
      <w:r w:rsidR="00C324B8">
        <w:t xml:space="preserve"> your</w:t>
      </w:r>
      <w:r w:rsidR="4BF59C02">
        <w:t xml:space="preserve"> proposal with your</w:t>
      </w:r>
      <w:r w:rsidR="00C324B8">
        <w:t xml:space="preserve"> Locality Lead, Senior HR Advisor and Finance Officer. </w:t>
      </w:r>
    </w:p>
    <w:p w14:paraId="4DCB480E" w14:textId="4FC511B9" w:rsidR="0008579F" w:rsidRPr="00815554" w:rsidRDefault="00C324B8" w:rsidP="00F25C4F">
      <w:pPr>
        <w:spacing w:beforeLines="80" w:before="192" w:afterLines="80" w:after="192" w:line="23" w:lineRule="atLeast"/>
      </w:pPr>
      <w:r w:rsidRPr="00815554">
        <w:t>The business case</w:t>
      </w:r>
      <w:r w:rsidR="0008579F" w:rsidRPr="00815554">
        <w:t xml:space="preserve"> serves to:</w:t>
      </w:r>
    </w:p>
    <w:p w14:paraId="0A2DD22D" w14:textId="77777777" w:rsidR="0008579F" w:rsidRPr="00815554" w:rsidRDefault="0008579F" w:rsidP="00F25C4F">
      <w:pPr>
        <w:pStyle w:val="ListParagraph"/>
        <w:numPr>
          <w:ilvl w:val="0"/>
          <w:numId w:val="9"/>
        </w:numPr>
        <w:spacing w:beforeLines="80" w:before="192" w:afterLines="80" w:after="192" w:line="23" w:lineRule="atLeast"/>
      </w:pPr>
      <w:r w:rsidRPr="00815554">
        <w:t>ensure all alternatives have been explored before staffing reductions are proposed;</w:t>
      </w:r>
    </w:p>
    <w:p w14:paraId="1AE4BDB3" w14:textId="77777777" w:rsidR="0008579F" w:rsidRPr="00815554" w:rsidRDefault="0008579F" w:rsidP="00F25C4F">
      <w:pPr>
        <w:pStyle w:val="ListParagraph"/>
        <w:numPr>
          <w:ilvl w:val="0"/>
          <w:numId w:val="9"/>
        </w:numPr>
        <w:spacing w:beforeLines="80" w:before="192" w:afterLines="80" w:after="192" w:line="23" w:lineRule="atLeast"/>
      </w:pPr>
      <w:r w:rsidRPr="00815554">
        <w:t>provide the rationale for change;</w:t>
      </w:r>
    </w:p>
    <w:p w14:paraId="544E3C17" w14:textId="77777777" w:rsidR="0008579F" w:rsidRPr="00815554" w:rsidRDefault="0008579F" w:rsidP="00F25C4F">
      <w:pPr>
        <w:pStyle w:val="ListParagraph"/>
        <w:numPr>
          <w:ilvl w:val="0"/>
          <w:numId w:val="9"/>
        </w:numPr>
        <w:spacing w:beforeLines="80" w:before="192" w:afterLines="80" w:after="192" w:line="23" w:lineRule="atLeast"/>
      </w:pPr>
      <w:r w:rsidRPr="00815554">
        <w:t>demonstrate financial sustainability;</w:t>
      </w:r>
    </w:p>
    <w:p w14:paraId="586423CF" w14:textId="77777777" w:rsidR="0008579F" w:rsidRPr="00815554" w:rsidRDefault="0008579F" w:rsidP="00F25C4F">
      <w:pPr>
        <w:pStyle w:val="ListParagraph"/>
        <w:numPr>
          <w:ilvl w:val="0"/>
          <w:numId w:val="9"/>
        </w:numPr>
        <w:spacing w:beforeLines="80" w:before="192" w:afterLines="80" w:after="192" w:line="23" w:lineRule="atLeast"/>
      </w:pPr>
      <w:r w:rsidRPr="00815554">
        <w:t>assess educational and workforce impacts;</w:t>
      </w:r>
    </w:p>
    <w:p w14:paraId="14BE93CB" w14:textId="77777777" w:rsidR="0008579F" w:rsidRDefault="0008579F" w:rsidP="00F25C4F">
      <w:pPr>
        <w:pStyle w:val="ListParagraph"/>
        <w:numPr>
          <w:ilvl w:val="0"/>
          <w:numId w:val="9"/>
        </w:numPr>
        <w:spacing w:beforeLines="80" w:before="192" w:afterLines="80" w:after="192" w:line="23" w:lineRule="atLeast"/>
      </w:pPr>
      <w:r w:rsidRPr="00815554">
        <w:t>provide the information required by the Staffing Reduction Panel.</w:t>
      </w:r>
    </w:p>
    <w:p w14:paraId="19120684" w14:textId="0E17772D" w:rsidR="00A3545D" w:rsidRDefault="00A3545D" w:rsidP="00F25C4F">
      <w:pPr>
        <w:spacing w:beforeLines="80" w:before="192" w:afterLines="80" w:after="192" w:line="23" w:lineRule="atLeast"/>
      </w:pPr>
      <w:r>
        <w:t xml:space="preserve">Staff Reduction Panel dates </w:t>
      </w:r>
      <w:hyperlink r:id="rId9" w:history="1">
        <w:r w:rsidR="00BF4F90" w:rsidRPr="00BF4F90">
          <w:rPr>
            <w:color w:val="0000FF"/>
            <w:u w:val="single"/>
          </w:rPr>
          <w:t>Course: Schools Area HR Policies</w:t>
        </w:r>
      </w:hyperlink>
    </w:p>
    <w:p w14:paraId="6CE9E367" w14:textId="077AC77B" w:rsidR="00C51FC2" w:rsidRDefault="00C51FC2" w:rsidP="00C51FC2">
      <w:pPr>
        <w:spacing w:beforeLines="80" w:before="192" w:afterLines="80" w:after="192" w:line="23" w:lineRule="atLeast"/>
        <w:rPr>
          <w:b/>
          <w:bCs/>
        </w:rPr>
      </w:pPr>
      <w:r>
        <w:t xml:space="preserve">Refer to the Managing Change Guidance </w:t>
      </w:r>
      <w:hyperlink r:id="rId10" w:history="1">
        <w:r w:rsidR="000140C2" w:rsidRPr="000140C2">
          <w:rPr>
            <w:color w:val="0000FF"/>
            <w:u w:val="single"/>
          </w:rPr>
          <w:t>Managing change – Professional resources</w:t>
        </w:r>
      </w:hyperlink>
      <w:r>
        <w:t xml:space="preserve"> &amp;</w:t>
      </w:r>
      <w:r w:rsidRPr="00FE2652">
        <w:t xml:space="preserve"> </w:t>
      </w:r>
      <w:hyperlink r:id="rId11" w:history="1">
        <w:r w:rsidRPr="00FE2652">
          <w:rPr>
            <w:color w:val="0000FF"/>
            <w:u w:val="single"/>
          </w:rPr>
          <w:t>Toolkits - schools employment manual – Professional resources</w:t>
        </w:r>
      </w:hyperlink>
      <w: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52"/>
      </w:tblGrid>
      <w:tr w:rsidR="00CB527B" w14:paraId="0148099B" w14:textId="77777777" w:rsidTr="144ADF35"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743BC739" w14:textId="0E52B4E7" w:rsidR="00CB527B" w:rsidRDefault="00CB527B" w:rsidP="00F25C4F">
            <w:pPr>
              <w:spacing w:beforeLines="80" w:before="192" w:afterLines="80" w:after="192" w:line="23" w:lineRule="atLeast"/>
            </w:pPr>
            <w:r w:rsidRPr="00815554">
              <w:rPr>
                <w:b/>
                <w:bCs/>
              </w:rPr>
              <w:t xml:space="preserve">Section 1: School </w:t>
            </w:r>
            <w:r>
              <w:rPr>
                <w:b/>
                <w:bCs/>
              </w:rPr>
              <w:t>I</w:t>
            </w:r>
            <w:r w:rsidRPr="00815554">
              <w:rPr>
                <w:b/>
                <w:bCs/>
              </w:rPr>
              <w:t>nformation</w:t>
            </w:r>
          </w:p>
        </w:tc>
        <w:tc>
          <w:tcPr>
            <w:tcW w:w="5052" w:type="dxa"/>
            <w:shd w:val="clear" w:color="auto" w:fill="F2F2F2" w:themeFill="background1" w:themeFillShade="F2"/>
            <w:vAlign w:val="center"/>
          </w:tcPr>
          <w:p w14:paraId="3456CECB" w14:textId="15F2B58C" w:rsidR="00CB527B" w:rsidRDefault="00CB527B" w:rsidP="00F25C4F">
            <w:pPr>
              <w:spacing w:beforeLines="80" w:before="192" w:afterLines="80" w:after="192" w:line="23" w:lineRule="atLeast"/>
            </w:pPr>
            <w:r w:rsidRPr="00815554">
              <w:rPr>
                <w:b/>
                <w:bCs/>
              </w:rPr>
              <w:t>Details</w:t>
            </w:r>
          </w:p>
        </w:tc>
      </w:tr>
      <w:tr w:rsidR="00CB527B" w14:paraId="5F39D054" w14:textId="77777777" w:rsidTr="144ADF35">
        <w:tc>
          <w:tcPr>
            <w:tcW w:w="3964" w:type="dxa"/>
          </w:tcPr>
          <w:p w14:paraId="43A53A34" w14:textId="2C585975" w:rsidR="00CB527B" w:rsidRDefault="00CB527B" w:rsidP="00F25C4F">
            <w:pPr>
              <w:spacing w:beforeLines="80" w:before="192" w:afterLines="80" w:after="192" w:line="23" w:lineRule="atLeast"/>
            </w:pPr>
            <w:r w:rsidRPr="00815554">
              <w:t>School Name</w:t>
            </w:r>
          </w:p>
        </w:tc>
        <w:tc>
          <w:tcPr>
            <w:tcW w:w="5052" w:type="dxa"/>
          </w:tcPr>
          <w:p w14:paraId="34B6ADE4" w14:textId="546CA85B" w:rsidR="00CB527B" w:rsidRDefault="00000000" w:rsidP="00F25C4F">
            <w:pPr>
              <w:spacing w:beforeLines="80" w:before="192" w:afterLines="80" w:after="192" w:line="23" w:lineRule="atLeast"/>
            </w:pPr>
            <w:sdt>
              <w:sdtPr>
                <w:id w:val="-80842850"/>
                <w:placeholder>
                  <w:docPart w:val="5D7180811BFD4968964315AA1C70FCDA"/>
                </w:placeholder>
                <w:showingPlcHdr/>
              </w:sdtPr>
              <w:sdtContent>
                <w:r w:rsidR="00CB527B" w:rsidRPr="00C96B04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CB527B" w14:paraId="545D63D9" w14:textId="77777777" w:rsidTr="144ADF35">
        <w:tc>
          <w:tcPr>
            <w:tcW w:w="3964" w:type="dxa"/>
          </w:tcPr>
          <w:p w14:paraId="47FA11D0" w14:textId="5A0FF96F" w:rsidR="00CB527B" w:rsidRDefault="00000000" w:rsidP="00F25C4F">
            <w:pPr>
              <w:spacing w:beforeLines="80" w:before="192" w:afterLines="80" w:after="192" w:line="23" w:lineRule="atLeast"/>
            </w:pPr>
            <w:sdt>
              <w:sdtPr>
                <w:id w:val="1725017594"/>
                <w:placeholder>
                  <w:docPart w:val="C11C69DA91B249F9A68E2B93F8CC969D"/>
                </w:placeholder>
                <w:showingPlcHdr/>
                <w:comboBox>
                  <w:listItem w:value="Choose an item."/>
                  <w:listItem w:displayText="Headteacher" w:value="Headteacher"/>
                  <w:listItem w:displayText="Executive Headteacher" w:value="Executive Headteacher"/>
                  <w:listItem w:displayText="Principal" w:value="Principal"/>
                  <w:listItem w:displayText="Acting Headteacher" w:value="Acting Headteacher"/>
                </w:comboBox>
              </w:sdtPr>
              <w:sdtContent>
                <w:r w:rsidR="007E7D65" w:rsidRPr="007751AC">
                  <w:rPr>
                    <w:rStyle w:val="PlaceholderText"/>
                  </w:rPr>
                  <w:t>Choose an item.</w:t>
                </w:r>
              </w:sdtContent>
            </w:sdt>
            <w:r w:rsidR="007E7D65">
              <w:t xml:space="preserve"> </w:t>
            </w:r>
          </w:p>
        </w:tc>
        <w:sdt>
          <w:sdtPr>
            <w:id w:val="1687640518"/>
            <w:placeholder>
              <w:docPart w:val="97B7C88624AE44729684D94016B3DD46"/>
            </w:placeholder>
            <w:showingPlcHdr/>
          </w:sdtPr>
          <w:sdtContent>
            <w:tc>
              <w:tcPr>
                <w:tcW w:w="5052" w:type="dxa"/>
              </w:tcPr>
              <w:p w14:paraId="5F8A3699" w14:textId="51F9EA0F" w:rsidR="00CB527B" w:rsidRDefault="00CB527B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B527B" w14:paraId="55FE0273" w14:textId="77777777" w:rsidTr="144ADF35">
        <w:tc>
          <w:tcPr>
            <w:tcW w:w="3964" w:type="dxa"/>
          </w:tcPr>
          <w:p w14:paraId="1DCC54A0" w14:textId="741279D1" w:rsidR="00CB527B" w:rsidRDefault="00CB527B" w:rsidP="00F25C4F">
            <w:pPr>
              <w:spacing w:beforeLines="80" w:before="192" w:afterLines="80" w:after="192" w:line="23" w:lineRule="atLeast"/>
            </w:pPr>
            <w:r w:rsidRPr="00815554">
              <w:t>Chair of Governor and Email</w:t>
            </w:r>
          </w:p>
        </w:tc>
        <w:sdt>
          <w:sdtPr>
            <w:id w:val="1631592036"/>
            <w:placeholder>
              <w:docPart w:val="9C35EC603938479EA99899BBE77A8164"/>
            </w:placeholder>
            <w:showingPlcHdr/>
          </w:sdtPr>
          <w:sdtContent>
            <w:tc>
              <w:tcPr>
                <w:tcW w:w="5052" w:type="dxa"/>
              </w:tcPr>
              <w:p w14:paraId="42D73AF8" w14:textId="48E50209" w:rsidR="00CB527B" w:rsidRDefault="00CB527B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B527B" w14:paraId="73C1EC8C" w14:textId="77777777" w:rsidTr="144ADF35">
        <w:tc>
          <w:tcPr>
            <w:tcW w:w="3964" w:type="dxa"/>
          </w:tcPr>
          <w:p w14:paraId="0CB0E520" w14:textId="03D84555" w:rsidR="00CB527B" w:rsidRDefault="00CB527B" w:rsidP="00F25C4F">
            <w:pPr>
              <w:spacing w:beforeLines="80" w:before="192" w:afterLines="80" w:after="192" w:line="23" w:lineRule="atLeast"/>
            </w:pPr>
            <w:r w:rsidRPr="00815554">
              <w:t xml:space="preserve">Finance Officer </w:t>
            </w:r>
          </w:p>
        </w:tc>
        <w:sdt>
          <w:sdtPr>
            <w:id w:val="581570552"/>
            <w:placeholder>
              <w:docPart w:val="D3DFC0DD45BD45E1854EAA36ED367B3C"/>
            </w:placeholder>
            <w:showingPlcHdr/>
          </w:sdtPr>
          <w:sdtContent>
            <w:tc>
              <w:tcPr>
                <w:tcW w:w="5052" w:type="dxa"/>
              </w:tcPr>
              <w:p w14:paraId="7952ACF3" w14:textId="6D863227" w:rsidR="00CB527B" w:rsidRDefault="00CB527B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B527B" w14:paraId="5B90145F" w14:textId="77777777" w:rsidTr="144ADF35">
        <w:tc>
          <w:tcPr>
            <w:tcW w:w="3964" w:type="dxa"/>
          </w:tcPr>
          <w:p w14:paraId="719CA3E1" w14:textId="11ED733C" w:rsidR="00CB527B" w:rsidRDefault="00CB527B" w:rsidP="00F25C4F">
            <w:pPr>
              <w:spacing w:beforeLines="80" w:before="192" w:afterLines="80" w:after="192" w:line="23" w:lineRule="atLeast"/>
            </w:pPr>
            <w:r>
              <w:t xml:space="preserve">Education </w:t>
            </w:r>
            <w:r w:rsidRPr="00815554">
              <w:t xml:space="preserve">Locality Lead </w:t>
            </w:r>
          </w:p>
        </w:tc>
        <w:sdt>
          <w:sdtPr>
            <w:id w:val="-209184126"/>
            <w:placeholder>
              <w:docPart w:val="3917A34D38904A7597FE4B9FF6D28553"/>
            </w:placeholder>
            <w:showingPlcHdr/>
          </w:sdtPr>
          <w:sdtContent>
            <w:tc>
              <w:tcPr>
                <w:tcW w:w="5052" w:type="dxa"/>
              </w:tcPr>
              <w:p w14:paraId="2147D3AB" w14:textId="5D6A8469" w:rsidR="00CB527B" w:rsidRDefault="00CB527B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B527B" w14:paraId="730824B9" w14:textId="77777777" w:rsidTr="144ADF35">
        <w:tc>
          <w:tcPr>
            <w:tcW w:w="3964" w:type="dxa"/>
          </w:tcPr>
          <w:p w14:paraId="27F53613" w14:textId="34BB4718" w:rsidR="00CB527B" w:rsidRDefault="00CB527B" w:rsidP="00F25C4F">
            <w:pPr>
              <w:spacing w:beforeLines="80" w:before="192" w:afterLines="80" w:after="192" w:line="23" w:lineRule="atLeast"/>
            </w:pPr>
            <w:r w:rsidRPr="00815554">
              <w:t>Financial Year</w:t>
            </w:r>
          </w:p>
        </w:tc>
        <w:sdt>
          <w:sdtPr>
            <w:id w:val="745303045"/>
            <w:placeholder>
              <w:docPart w:val="3C39E1B701DD4E93B8BECF6ED909492B"/>
            </w:placeholder>
            <w:showingPlcHdr/>
          </w:sdtPr>
          <w:sdtContent>
            <w:tc>
              <w:tcPr>
                <w:tcW w:w="5052" w:type="dxa"/>
              </w:tcPr>
              <w:p w14:paraId="05283865" w14:textId="0FA33432" w:rsidR="00CB527B" w:rsidRDefault="00CB527B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CB527B" w14:paraId="5152C630" w14:textId="77777777" w:rsidTr="144ADF35">
        <w:tc>
          <w:tcPr>
            <w:tcW w:w="3964" w:type="dxa"/>
          </w:tcPr>
          <w:p w14:paraId="5C10A0F6" w14:textId="2ED317AC" w:rsidR="00CB527B" w:rsidRDefault="00CB527B" w:rsidP="00F25C4F">
            <w:pPr>
              <w:spacing w:beforeLines="80" w:before="192" w:afterLines="80" w:after="192" w:line="23" w:lineRule="atLeast"/>
            </w:pPr>
            <w:r w:rsidRPr="00815554">
              <w:t>Academic Year</w:t>
            </w:r>
          </w:p>
        </w:tc>
        <w:sdt>
          <w:sdtPr>
            <w:id w:val="1241603316"/>
            <w:placeholder>
              <w:docPart w:val="8E34EE8FF78A4CD2A935FB0DF6DA1571"/>
            </w:placeholder>
            <w:showingPlcHdr/>
          </w:sdtPr>
          <w:sdtContent>
            <w:tc>
              <w:tcPr>
                <w:tcW w:w="5052" w:type="dxa"/>
              </w:tcPr>
              <w:p w14:paraId="04FBF781" w14:textId="733FFBB2" w:rsidR="00CB527B" w:rsidRDefault="00CB527B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671E4F5" w14:textId="2C857CA2" w:rsidR="0008579F" w:rsidRPr="00815554" w:rsidRDefault="0008579F" w:rsidP="00F25C4F">
      <w:pPr>
        <w:spacing w:beforeLines="80" w:before="192" w:afterLines="80" w:after="192" w:line="23" w:lineRule="atLeast"/>
        <w:rPr>
          <w:b/>
          <w:bCs/>
        </w:rPr>
      </w:pPr>
      <w:r w:rsidRPr="00815554">
        <w:rPr>
          <w:b/>
          <w:bCs/>
        </w:rPr>
        <w:t>Section 2: R</w:t>
      </w:r>
      <w:r w:rsidR="003A2770">
        <w:rPr>
          <w:b/>
          <w:bCs/>
        </w:rPr>
        <w:t xml:space="preserve">ational for Change </w:t>
      </w:r>
    </w:p>
    <w:p w14:paraId="109A9CDD" w14:textId="78240919" w:rsidR="0008579F" w:rsidRPr="00815554" w:rsidRDefault="0008579F" w:rsidP="00F25C4F">
      <w:pPr>
        <w:spacing w:beforeLines="80" w:before="192" w:afterLines="80" w:after="192" w:line="23" w:lineRule="atLeast"/>
      </w:pPr>
      <w:r w:rsidRPr="00815554">
        <w:t>What is the primary driver for change?</w:t>
      </w:r>
    </w:p>
    <w:tbl>
      <w:tblPr>
        <w:tblStyle w:val="TableGrid"/>
        <w:tblW w:w="9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"/>
        <w:gridCol w:w="2724"/>
        <w:gridCol w:w="284"/>
        <w:gridCol w:w="2725"/>
        <w:gridCol w:w="284"/>
        <w:gridCol w:w="2725"/>
      </w:tblGrid>
      <w:tr w:rsidR="00D0323A" w14:paraId="2BC4904A" w14:textId="77777777">
        <w:sdt>
          <w:sdtPr>
            <w:id w:val="375043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263E7772" w14:textId="10A6430A" w:rsidR="00D0323A" w:rsidRDefault="00D0323A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720" w:type="dxa"/>
            <w:tcMar>
              <w:left w:w="57" w:type="dxa"/>
              <w:right w:w="0" w:type="dxa"/>
            </w:tcMar>
          </w:tcPr>
          <w:p w14:paraId="45790AEF" w14:textId="77777777" w:rsidR="00D0323A" w:rsidRDefault="00D0323A" w:rsidP="00F25C4F">
            <w:pPr>
              <w:spacing w:beforeLines="80" w:before="192" w:afterLines="80" w:after="192" w:line="23" w:lineRule="atLeast"/>
            </w:pPr>
            <w:r>
              <w:t>Budget Deficit</w:t>
            </w:r>
          </w:p>
        </w:tc>
        <w:sdt>
          <w:sdtPr>
            <w:id w:val="-663557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4FA54758" w14:textId="77777777" w:rsidR="00D0323A" w:rsidRDefault="00D0323A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722" w:type="dxa"/>
            <w:tcMar>
              <w:left w:w="57" w:type="dxa"/>
              <w:right w:w="0" w:type="dxa"/>
            </w:tcMar>
          </w:tcPr>
          <w:p w14:paraId="12AED09D" w14:textId="77777777" w:rsidR="00D0323A" w:rsidRDefault="00D0323A" w:rsidP="00F25C4F">
            <w:pPr>
              <w:spacing w:beforeLines="80" w:before="192" w:afterLines="80" w:after="192" w:line="23" w:lineRule="atLeast"/>
            </w:pPr>
            <w:r>
              <w:t>Falling Pupil Numbers</w:t>
            </w:r>
          </w:p>
        </w:tc>
        <w:sdt>
          <w:sdtPr>
            <w:id w:val="1120735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5785E21D" w14:textId="77777777" w:rsidR="00D0323A" w:rsidRDefault="00D0323A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722" w:type="dxa"/>
            <w:tcMar>
              <w:left w:w="57" w:type="dxa"/>
              <w:right w:w="0" w:type="dxa"/>
            </w:tcMar>
          </w:tcPr>
          <w:p w14:paraId="46404C86" w14:textId="77777777" w:rsidR="00D0323A" w:rsidRDefault="00D0323A" w:rsidP="00F25C4F">
            <w:pPr>
              <w:spacing w:beforeLines="80" w:before="192" w:afterLines="80" w:after="192" w:line="23" w:lineRule="atLeast"/>
            </w:pPr>
            <w:r>
              <w:t>Curriculum Changes</w:t>
            </w:r>
          </w:p>
        </w:tc>
      </w:tr>
      <w:tr w:rsidR="00D0323A" w14:paraId="3E51E899" w14:textId="77777777">
        <w:sdt>
          <w:sdtPr>
            <w:id w:val="-1935742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2EE03808" w14:textId="77777777" w:rsidR="00D0323A" w:rsidRDefault="00D0323A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720" w:type="dxa"/>
            <w:tcMar>
              <w:left w:w="57" w:type="dxa"/>
              <w:right w:w="0" w:type="dxa"/>
            </w:tcMar>
          </w:tcPr>
          <w:p w14:paraId="6AD259E1" w14:textId="77777777" w:rsidR="00D0323A" w:rsidRDefault="00D0323A" w:rsidP="00F25C4F">
            <w:pPr>
              <w:spacing w:beforeLines="80" w:before="192" w:afterLines="80" w:after="192" w:line="23" w:lineRule="atLeast"/>
            </w:pPr>
            <w:r>
              <w:t>SEND Provision Changes</w:t>
            </w:r>
          </w:p>
        </w:tc>
        <w:sdt>
          <w:sdtPr>
            <w:id w:val="727342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22CEF7D0" w14:textId="77777777" w:rsidR="00D0323A" w:rsidRDefault="00D0323A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722" w:type="dxa"/>
            <w:tcMar>
              <w:left w:w="57" w:type="dxa"/>
              <w:right w:w="0" w:type="dxa"/>
            </w:tcMar>
          </w:tcPr>
          <w:p w14:paraId="7905AFC4" w14:textId="77777777" w:rsidR="00D0323A" w:rsidRDefault="00D0323A" w:rsidP="00F25C4F">
            <w:pPr>
              <w:spacing w:beforeLines="80" w:before="192" w:afterLines="80" w:after="192" w:line="23" w:lineRule="atLeast"/>
            </w:pPr>
            <w:r>
              <w:t>Leadership Review</w:t>
            </w:r>
          </w:p>
        </w:tc>
        <w:sdt>
          <w:sdtPr>
            <w:id w:val="1914278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6A34DDCC" w14:textId="77777777" w:rsidR="00D0323A" w:rsidRDefault="00D0323A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722" w:type="dxa"/>
            <w:tcMar>
              <w:left w:w="57" w:type="dxa"/>
              <w:right w:w="0" w:type="dxa"/>
            </w:tcMar>
          </w:tcPr>
          <w:p w14:paraId="092DD505" w14:textId="77777777" w:rsidR="00D0323A" w:rsidRDefault="00D0323A" w:rsidP="00F25C4F">
            <w:pPr>
              <w:spacing w:beforeLines="80" w:before="192" w:afterLines="80" w:after="192" w:line="23" w:lineRule="atLeast"/>
            </w:pPr>
            <w:r>
              <w:t>Other (please specify)</w:t>
            </w:r>
          </w:p>
        </w:tc>
      </w:tr>
    </w:tbl>
    <w:p w14:paraId="4A63190C" w14:textId="67A666D5" w:rsidR="0008579F" w:rsidRDefault="0008579F" w:rsidP="00F25C4F">
      <w:pPr>
        <w:spacing w:beforeLines="80" w:before="192" w:afterLines="80" w:after="192" w:line="23" w:lineRule="atLeast"/>
      </w:pPr>
      <w:r w:rsidRPr="00815554">
        <w:t xml:space="preserve">Other </w:t>
      </w:r>
      <w:r w:rsidR="009A2DB3">
        <w:t>–</w:t>
      </w:r>
      <w:r w:rsidRPr="00815554">
        <w:t xml:space="preserve"> </w:t>
      </w:r>
    </w:p>
    <w:tbl>
      <w:tblPr>
        <w:tblStyle w:val="TableGrid"/>
        <w:tblW w:w="49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283"/>
        <w:gridCol w:w="1418"/>
        <w:gridCol w:w="283"/>
        <w:gridCol w:w="1560"/>
      </w:tblGrid>
      <w:tr w:rsidR="00C2121C" w14:paraId="43EC4276" w14:textId="77777777" w:rsidTr="00F25C4F">
        <w:tc>
          <w:tcPr>
            <w:tcW w:w="1418" w:type="dxa"/>
            <w:tcMar>
              <w:left w:w="0" w:type="dxa"/>
              <w:right w:w="0" w:type="dxa"/>
            </w:tcMar>
          </w:tcPr>
          <w:p w14:paraId="7F4BB280" w14:textId="68E09514" w:rsidR="00C2121C" w:rsidRDefault="00C2121C" w:rsidP="00F25C4F">
            <w:pPr>
              <w:spacing w:beforeLines="80" w:before="192" w:afterLines="80" w:after="192" w:line="23" w:lineRule="atLeast"/>
            </w:pPr>
            <w:r>
              <w:t>Is the driver</w:t>
            </w:r>
            <w:r w:rsidR="00CD5502">
              <w:t>:</w:t>
            </w:r>
          </w:p>
        </w:tc>
        <w:sdt>
          <w:sdtPr>
            <w:id w:val="113028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3" w:type="dxa"/>
                <w:tcMar>
                  <w:left w:w="0" w:type="dxa"/>
                  <w:right w:w="0" w:type="dxa"/>
                </w:tcMar>
              </w:tcPr>
              <w:p w14:paraId="160BCBD1" w14:textId="77777777" w:rsidR="00C2121C" w:rsidRDefault="00C2121C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tcMar>
              <w:left w:w="57" w:type="dxa"/>
              <w:right w:w="0" w:type="dxa"/>
            </w:tcMar>
          </w:tcPr>
          <w:p w14:paraId="5D96D961" w14:textId="46887150" w:rsidR="00C2121C" w:rsidRDefault="00CD5502" w:rsidP="00F25C4F">
            <w:pPr>
              <w:spacing w:beforeLines="80" w:before="192" w:afterLines="80" w:after="192" w:line="23" w:lineRule="atLeast"/>
            </w:pPr>
            <w:r>
              <w:t>Temporary</w:t>
            </w:r>
          </w:p>
        </w:tc>
        <w:sdt>
          <w:sdtPr>
            <w:id w:val="1689707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3" w:type="dxa"/>
                <w:tcMar>
                  <w:left w:w="0" w:type="dxa"/>
                  <w:right w:w="0" w:type="dxa"/>
                </w:tcMar>
              </w:tcPr>
              <w:p w14:paraId="7F1E50E0" w14:textId="77777777" w:rsidR="00C2121C" w:rsidRDefault="00C2121C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560" w:type="dxa"/>
            <w:tcMar>
              <w:left w:w="57" w:type="dxa"/>
              <w:right w:w="0" w:type="dxa"/>
            </w:tcMar>
          </w:tcPr>
          <w:p w14:paraId="49119E21" w14:textId="267C8F32" w:rsidR="00C2121C" w:rsidRDefault="00CD5502" w:rsidP="00F25C4F">
            <w:pPr>
              <w:spacing w:beforeLines="80" w:before="192" w:afterLines="80" w:after="192" w:line="23" w:lineRule="atLeast"/>
            </w:pPr>
            <w:r>
              <w:t>Permanent</w:t>
            </w:r>
          </w:p>
        </w:tc>
      </w:tr>
    </w:tbl>
    <w:p w14:paraId="4E88D5BC" w14:textId="4D064870" w:rsidR="0008579F" w:rsidRPr="00815554" w:rsidRDefault="0008579F" w:rsidP="00F25C4F">
      <w:pPr>
        <w:spacing w:beforeLines="80" w:before="192" w:afterLines="80" w:after="192" w:line="23" w:lineRule="atLeast"/>
      </w:pPr>
      <w:r w:rsidRPr="00815554">
        <w:t>Provide a summary of the circumstances leading to this proposal:</w:t>
      </w:r>
    </w:p>
    <w:p w14:paraId="727C663C" w14:textId="77777777" w:rsidR="0008579F" w:rsidRPr="00815554" w:rsidRDefault="0008579F" w:rsidP="00F25C4F">
      <w:pPr>
        <w:spacing w:beforeLines="80" w:before="192" w:afterLines="80" w:after="192" w:line="23" w:lineRule="atLeast"/>
      </w:pPr>
      <w:r w:rsidRPr="00815554">
        <w:t>Response: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E31BC9" w14:paraId="4D4922DD" w14:textId="77777777" w:rsidTr="00F25C4F">
        <w:trPr>
          <w:trHeight w:val="1134"/>
        </w:trPr>
        <w:sdt>
          <w:sdtPr>
            <w:id w:val="1014505785"/>
            <w:placeholder>
              <w:docPart w:val="44A6E8B1071841E39E796B39254EAF37"/>
            </w:placeholder>
            <w:showingPlcHdr/>
          </w:sdtPr>
          <w:sdtContent>
            <w:tc>
              <w:tcPr>
                <w:tcW w:w="9016" w:type="dxa"/>
                <w:gridSpan w:val="2"/>
              </w:tcPr>
              <w:p w14:paraId="7B92E431" w14:textId="6DA47C72" w:rsidR="00E31BC9" w:rsidRDefault="00EE3364" w:rsidP="00F25C4F">
                <w:pPr>
                  <w:spacing w:beforeLines="80" w:before="192" w:afterLines="80" w:after="192" w:line="23" w:lineRule="atLeast"/>
                </w:pPr>
                <w:r w:rsidRPr="00F25C4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2F797A" w14:paraId="4DB1D0CC" w14:textId="77777777" w:rsidTr="00F25C4F">
        <w:tc>
          <w:tcPr>
            <w:tcW w:w="4508" w:type="dxa"/>
          </w:tcPr>
          <w:p w14:paraId="5B295462" w14:textId="5B4EA21C" w:rsidR="002F797A" w:rsidRDefault="002F797A" w:rsidP="00F25C4F">
            <w:pPr>
              <w:spacing w:beforeLines="80" w:before="192" w:afterLines="80" w:after="192" w:line="23" w:lineRule="atLeast"/>
            </w:pPr>
            <w:r w:rsidRPr="002F797A">
              <w:t>What savings target has been identified?</w:t>
            </w:r>
          </w:p>
        </w:tc>
        <w:tc>
          <w:tcPr>
            <w:tcW w:w="4508" w:type="dxa"/>
          </w:tcPr>
          <w:p w14:paraId="5B97129C" w14:textId="00615EEF" w:rsidR="002F797A" w:rsidRDefault="002F797A" w:rsidP="00F25C4F">
            <w:pPr>
              <w:spacing w:beforeLines="80" w:before="192" w:afterLines="80" w:after="192" w:line="23" w:lineRule="atLeast"/>
            </w:pPr>
            <w:r>
              <w:t>£</w:t>
            </w:r>
            <w:r w:rsidR="009E077D">
              <w:t xml:space="preserve"> </w:t>
            </w:r>
            <w:sdt>
              <w:sdtPr>
                <w:id w:val="1859003300"/>
                <w:placeholder>
                  <w:docPart w:val="16990CB99FE4447E89962BF71AF05C39"/>
                </w:placeholder>
                <w:showingPlcHdr/>
              </w:sdtPr>
              <w:sdtContent>
                <w:r w:rsidRPr="00C96B04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2F797A" w14:paraId="7508CB69" w14:textId="77777777" w:rsidTr="00F25C4F">
        <w:tc>
          <w:tcPr>
            <w:tcW w:w="4508" w:type="dxa"/>
          </w:tcPr>
          <w:p w14:paraId="39A4120E" w14:textId="143176B8" w:rsidR="002F797A" w:rsidRDefault="002F797A" w:rsidP="00F25C4F">
            <w:pPr>
              <w:spacing w:beforeLines="80" w:before="192" w:afterLines="80" w:after="192" w:line="23" w:lineRule="atLeast"/>
            </w:pPr>
            <w:r w:rsidRPr="00815554">
              <w:t>By what date must savings be achieved?</w:t>
            </w:r>
          </w:p>
        </w:tc>
        <w:sdt>
          <w:sdtPr>
            <w:id w:val="-416865051"/>
            <w:placeholder>
              <w:docPart w:val="B122B15A4BA0471582100FE0572AE841"/>
            </w:placeholder>
            <w:showingPlcHdr/>
          </w:sdtPr>
          <w:sdtContent>
            <w:tc>
              <w:tcPr>
                <w:tcW w:w="4508" w:type="dxa"/>
              </w:tcPr>
              <w:p w14:paraId="665564CC" w14:textId="5C5EDE1C" w:rsidR="002F797A" w:rsidRDefault="00F03DE8" w:rsidP="00F25C4F">
                <w:pPr>
                  <w:spacing w:beforeLines="80" w:before="192" w:afterLines="80" w:after="192" w:line="23" w:lineRule="atLeast"/>
                </w:pPr>
                <w:r w:rsidRPr="00F25C4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B8B188B" w14:textId="77777777" w:rsidR="00723D77" w:rsidRPr="00815554" w:rsidRDefault="00723D77" w:rsidP="00723D77">
      <w:pPr>
        <w:spacing w:beforeLines="80" w:before="192" w:afterLines="80" w:after="192" w:line="23" w:lineRule="atLeast"/>
      </w:pPr>
      <w:r>
        <w:t xml:space="preserve">Have the following alternatives been considered? </w:t>
      </w:r>
    </w:p>
    <w:tbl>
      <w:tblPr>
        <w:tblStyle w:val="TableGrid"/>
        <w:tblW w:w="9016" w:type="dxa"/>
        <w:tblInd w:w="-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6"/>
        <w:gridCol w:w="596"/>
        <w:gridCol w:w="528"/>
        <w:gridCol w:w="4686"/>
      </w:tblGrid>
      <w:tr w:rsidR="00723D77" w14:paraId="583DA82A" w14:textId="77777777">
        <w:tc>
          <w:tcPr>
            <w:tcW w:w="3402" w:type="dxa"/>
            <w:shd w:val="clear" w:color="auto" w:fill="F5F5F5"/>
          </w:tcPr>
          <w:p w14:paraId="72394C1C" w14:textId="77777777" w:rsidR="00723D77" w:rsidRDefault="00723D77">
            <w:pPr>
              <w:spacing w:beforeLines="80" w:before="192" w:afterLines="80" w:after="192" w:line="23" w:lineRule="atLeast"/>
            </w:pPr>
            <w:r w:rsidRPr="003911CE">
              <w:rPr>
                <w:b/>
                <w:bCs/>
              </w:rPr>
              <w:t>Option</w:t>
            </w:r>
          </w:p>
        </w:tc>
        <w:tc>
          <w:tcPr>
            <w:tcW w:w="397" w:type="dxa"/>
            <w:shd w:val="clear" w:color="auto" w:fill="F5F5F5"/>
          </w:tcPr>
          <w:p w14:paraId="1B29C72D" w14:textId="77777777" w:rsidR="00723D77" w:rsidRDefault="00723D77">
            <w:pPr>
              <w:spacing w:beforeLines="80" w:before="192" w:afterLines="80" w:after="192" w:line="23" w:lineRule="atLeast"/>
            </w:pPr>
            <w:r w:rsidRPr="003911CE">
              <w:rPr>
                <w:b/>
                <w:bCs/>
              </w:rPr>
              <w:t>Yes</w:t>
            </w:r>
          </w:p>
        </w:tc>
        <w:tc>
          <w:tcPr>
            <w:tcW w:w="397" w:type="dxa"/>
            <w:shd w:val="clear" w:color="auto" w:fill="F5F5F5"/>
          </w:tcPr>
          <w:p w14:paraId="2CCABB07" w14:textId="77777777" w:rsidR="00723D77" w:rsidRDefault="00723D77">
            <w:pPr>
              <w:spacing w:beforeLines="80" w:before="192" w:afterLines="80" w:after="192" w:line="23" w:lineRule="atLeast"/>
            </w:pPr>
            <w:r w:rsidRPr="003911CE">
              <w:rPr>
                <w:b/>
                <w:bCs/>
              </w:rPr>
              <w:t>No</w:t>
            </w:r>
          </w:p>
        </w:tc>
        <w:tc>
          <w:tcPr>
            <w:tcW w:w="5387" w:type="dxa"/>
            <w:shd w:val="clear" w:color="auto" w:fill="F5F5F5"/>
          </w:tcPr>
          <w:p w14:paraId="7875BF6D" w14:textId="77777777" w:rsidR="00723D77" w:rsidRDefault="00723D77">
            <w:pPr>
              <w:spacing w:beforeLines="80" w:before="192" w:afterLines="80" w:after="192" w:line="23" w:lineRule="atLeast"/>
            </w:pPr>
            <w:r w:rsidRPr="003911CE">
              <w:rPr>
                <w:b/>
                <w:bCs/>
              </w:rPr>
              <w:t>Comments</w:t>
            </w:r>
          </w:p>
        </w:tc>
      </w:tr>
      <w:tr w:rsidR="00723D77" w14:paraId="488248CD" w14:textId="77777777">
        <w:tc>
          <w:tcPr>
            <w:tcW w:w="3402" w:type="dxa"/>
          </w:tcPr>
          <w:p w14:paraId="50693EEE" w14:textId="77777777" w:rsidR="00723D77" w:rsidRDefault="00723D77">
            <w:pPr>
              <w:spacing w:beforeLines="80" w:before="192" w:afterLines="80" w:after="192" w:line="23" w:lineRule="atLeast"/>
            </w:pPr>
            <w:r w:rsidRPr="003911CE">
              <w:t>Natural wastage</w:t>
            </w:r>
          </w:p>
        </w:tc>
        <w:sdt>
          <w:sdtPr>
            <w:id w:val="-1395346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70A00AF9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76792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46D1DC7B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701820221"/>
            <w:placeholder>
              <w:docPart w:val="D1EB3B6446504C068739EF0E28F4E0A8"/>
            </w:placeholder>
            <w:showingPlcHdr/>
          </w:sdtPr>
          <w:sdtContent>
            <w:tc>
              <w:tcPr>
                <w:tcW w:w="5387" w:type="dxa"/>
              </w:tcPr>
              <w:p w14:paraId="7C04356B" w14:textId="77777777" w:rsidR="00723D77" w:rsidRDefault="00723D77">
                <w:pPr>
                  <w:spacing w:beforeLines="80" w:before="192" w:afterLines="80" w:after="192" w:line="23" w:lineRule="atLeast"/>
                </w:pPr>
                <w:r w:rsidRPr="00F25C4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23D77" w14:paraId="16C1B9ED" w14:textId="77777777">
        <w:tc>
          <w:tcPr>
            <w:tcW w:w="3402" w:type="dxa"/>
          </w:tcPr>
          <w:p w14:paraId="492FAEEC" w14:textId="77777777" w:rsidR="00723D77" w:rsidRDefault="00723D77">
            <w:pPr>
              <w:spacing w:beforeLines="80" w:before="192" w:afterLines="80" w:after="192" w:line="23" w:lineRule="atLeast"/>
            </w:pPr>
            <w:r w:rsidRPr="003911CE">
              <w:t>Vacancy management</w:t>
            </w:r>
          </w:p>
        </w:tc>
        <w:sdt>
          <w:sdtPr>
            <w:id w:val="-1640337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45567464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695276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20BC064F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554684464"/>
            <w:placeholder>
              <w:docPart w:val="D1EB3B6446504C068739EF0E28F4E0A8"/>
            </w:placeholder>
            <w:showingPlcHdr/>
          </w:sdtPr>
          <w:sdtContent>
            <w:tc>
              <w:tcPr>
                <w:tcW w:w="5387" w:type="dxa"/>
              </w:tcPr>
              <w:p w14:paraId="684AC057" w14:textId="77777777" w:rsidR="00723D77" w:rsidRDefault="00723D77">
                <w:pPr>
                  <w:spacing w:beforeLines="80" w:before="192" w:afterLines="80" w:after="192" w:line="23" w:lineRule="atLeast"/>
                </w:pPr>
                <w:r w:rsidRPr="00F25C4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23D77" w14:paraId="03FA658E" w14:textId="77777777">
        <w:tc>
          <w:tcPr>
            <w:tcW w:w="3402" w:type="dxa"/>
          </w:tcPr>
          <w:p w14:paraId="2106774A" w14:textId="77777777" w:rsidR="00723D77" w:rsidRDefault="00723D77">
            <w:pPr>
              <w:spacing w:beforeLines="80" w:before="192" w:afterLines="80" w:after="192" w:line="23" w:lineRule="atLeast"/>
            </w:pPr>
            <w:r>
              <w:t>Expiry of fixed term contracts</w:t>
            </w:r>
          </w:p>
        </w:tc>
        <w:sdt>
          <w:sdtPr>
            <w:id w:val="1170217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101B2295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0507623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7C0A79A7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51761255"/>
            <w:placeholder>
              <w:docPart w:val="D1EB3B6446504C068739EF0E28F4E0A8"/>
            </w:placeholder>
            <w:showingPlcHdr/>
          </w:sdtPr>
          <w:sdtContent>
            <w:tc>
              <w:tcPr>
                <w:tcW w:w="5387" w:type="dxa"/>
              </w:tcPr>
              <w:p w14:paraId="38E9FF78" w14:textId="77777777" w:rsidR="00723D77" w:rsidRDefault="00723D77">
                <w:pPr>
                  <w:spacing w:beforeLines="80" w:before="192" w:afterLines="80" w:after="192" w:line="23" w:lineRule="atLeast"/>
                </w:pPr>
                <w:r w:rsidRPr="00F25C4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23D77" w14:paraId="42771B58" w14:textId="77777777">
        <w:tc>
          <w:tcPr>
            <w:tcW w:w="3402" w:type="dxa"/>
          </w:tcPr>
          <w:p w14:paraId="3816AC96" w14:textId="77777777" w:rsidR="00723D77" w:rsidRDefault="00723D77">
            <w:pPr>
              <w:spacing w:beforeLines="80" w:before="192" w:afterLines="80" w:after="192" w:line="23" w:lineRule="atLeast"/>
            </w:pPr>
            <w:r w:rsidRPr="003911CE">
              <w:t>Redeployment</w:t>
            </w:r>
          </w:p>
        </w:tc>
        <w:sdt>
          <w:sdtPr>
            <w:id w:val="-1741711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58E7D294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869037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50865AAC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671694886"/>
            <w:placeholder>
              <w:docPart w:val="D1EB3B6446504C068739EF0E28F4E0A8"/>
            </w:placeholder>
            <w:showingPlcHdr/>
          </w:sdtPr>
          <w:sdtContent>
            <w:tc>
              <w:tcPr>
                <w:tcW w:w="5387" w:type="dxa"/>
              </w:tcPr>
              <w:p w14:paraId="4D514955" w14:textId="77777777" w:rsidR="00723D77" w:rsidRDefault="00723D77">
                <w:pPr>
                  <w:spacing w:beforeLines="80" w:before="192" w:afterLines="80" w:after="192" w:line="23" w:lineRule="atLeast"/>
                </w:pPr>
                <w:r w:rsidRPr="00F25C4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23D77" w14:paraId="030C6FD2" w14:textId="77777777">
        <w:tc>
          <w:tcPr>
            <w:tcW w:w="3402" w:type="dxa"/>
          </w:tcPr>
          <w:p w14:paraId="6E60D429" w14:textId="77777777" w:rsidR="00723D77" w:rsidRDefault="00723D77">
            <w:pPr>
              <w:spacing w:beforeLines="80" w:before="192" w:afterLines="80" w:after="192" w:line="23" w:lineRule="atLeast"/>
            </w:pPr>
            <w:r>
              <w:t>Flexible Working/Retirement Requests</w:t>
            </w:r>
          </w:p>
        </w:tc>
        <w:sdt>
          <w:sdtPr>
            <w:id w:val="1090042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13B816E4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5263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1852F52F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93943679"/>
            <w:placeholder>
              <w:docPart w:val="D1EB3B6446504C068739EF0E28F4E0A8"/>
            </w:placeholder>
            <w:showingPlcHdr/>
          </w:sdtPr>
          <w:sdtContent>
            <w:tc>
              <w:tcPr>
                <w:tcW w:w="5387" w:type="dxa"/>
              </w:tcPr>
              <w:p w14:paraId="4194C312" w14:textId="77777777" w:rsidR="00723D77" w:rsidRDefault="00723D77">
                <w:pPr>
                  <w:spacing w:beforeLines="80" w:before="192" w:afterLines="80" w:after="192" w:line="23" w:lineRule="atLeast"/>
                </w:pPr>
                <w:r w:rsidRPr="00F25C4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23D77" w14:paraId="26807095" w14:textId="77777777">
        <w:tc>
          <w:tcPr>
            <w:tcW w:w="3402" w:type="dxa"/>
          </w:tcPr>
          <w:p w14:paraId="0F2A7C72" w14:textId="77777777" w:rsidR="00723D77" w:rsidRDefault="00723D77">
            <w:pPr>
              <w:spacing w:beforeLines="80" w:before="192" w:afterLines="80" w:after="192" w:line="23" w:lineRule="atLeast"/>
            </w:pPr>
            <w:r w:rsidRPr="003911CE">
              <w:t>Other alternatives</w:t>
            </w:r>
          </w:p>
        </w:tc>
        <w:sdt>
          <w:sdtPr>
            <w:id w:val="749776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6BF4DAE2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24400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97" w:type="dxa"/>
              </w:tcPr>
              <w:p w14:paraId="2B7E0D29" w14:textId="77777777" w:rsidR="00723D77" w:rsidRDefault="00723D77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764033879"/>
            <w:placeholder>
              <w:docPart w:val="D1EB3B6446504C068739EF0E28F4E0A8"/>
            </w:placeholder>
            <w:showingPlcHdr/>
          </w:sdtPr>
          <w:sdtContent>
            <w:tc>
              <w:tcPr>
                <w:tcW w:w="5387" w:type="dxa"/>
              </w:tcPr>
              <w:p w14:paraId="1DCB9784" w14:textId="77777777" w:rsidR="00723D77" w:rsidRDefault="00723D77">
                <w:pPr>
                  <w:spacing w:beforeLines="80" w:before="192" w:afterLines="80" w:after="192" w:line="23" w:lineRule="atLeast"/>
                </w:pPr>
                <w:r w:rsidRPr="00F25C4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32931EAC" w14:textId="77777777" w:rsidR="00723D77" w:rsidRDefault="00723D77" w:rsidP="00F25C4F">
      <w:pPr>
        <w:spacing w:beforeLines="80" w:before="192" w:afterLines="80" w:after="192" w:line="23" w:lineRule="atLeast"/>
        <w:rPr>
          <w:b/>
          <w:bCs/>
        </w:rPr>
      </w:pPr>
    </w:p>
    <w:p w14:paraId="5A88DB03" w14:textId="75A454B3" w:rsidR="0008579F" w:rsidRPr="00D96D77" w:rsidRDefault="0008579F" w:rsidP="00F25C4F">
      <w:pPr>
        <w:spacing w:beforeLines="80" w:before="192" w:afterLines="80" w:after="192" w:line="23" w:lineRule="atLeast"/>
        <w:rPr>
          <w:b/>
          <w:bCs/>
        </w:rPr>
      </w:pPr>
      <w:r w:rsidRPr="00D96D77">
        <w:rPr>
          <w:b/>
          <w:bCs/>
        </w:rPr>
        <w:t>Section 3: Financial Position</w:t>
      </w:r>
    </w:p>
    <w:tbl>
      <w:tblPr>
        <w:tblStyle w:val="TableGrid"/>
        <w:tblW w:w="9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283"/>
        <w:gridCol w:w="567"/>
        <w:gridCol w:w="284"/>
        <w:gridCol w:w="663"/>
      </w:tblGrid>
      <w:tr w:rsidR="001F62D9" w14:paraId="20B53F96" w14:textId="77777777" w:rsidTr="00F25C4F">
        <w:tc>
          <w:tcPr>
            <w:tcW w:w="7230" w:type="dxa"/>
            <w:tcMar>
              <w:left w:w="0" w:type="dxa"/>
              <w:right w:w="57" w:type="dxa"/>
            </w:tcMar>
          </w:tcPr>
          <w:p w14:paraId="6984FB3C" w14:textId="0626BB5E" w:rsidR="001F62D9" w:rsidRDefault="001F62D9" w:rsidP="00F25C4F">
            <w:pPr>
              <w:spacing w:beforeLines="80" w:before="192" w:afterLines="80" w:after="192" w:line="23" w:lineRule="atLeast"/>
            </w:pPr>
            <w:r w:rsidRPr="001F62D9">
              <w:t>Have you discussed the proposal with your Finance Officer?</w:t>
            </w:r>
          </w:p>
        </w:tc>
        <w:sdt>
          <w:sdtPr>
            <w:id w:val="1924762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3" w:type="dxa"/>
                <w:tcMar>
                  <w:left w:w="0" w:type="dxa"/>
                  <w:right w:w="0" w:type="dxa"/>
                </w:tcMar>
              </w:tcPr>
              <w:p w14:paraId="2DA72835" w14:textId="77777777" w:rsidR="001F62D9" w:rsidRDefault="001F62D9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67" w:type="dxa"/>
            <w:tcMar>
              <w:left w:w="57" w:type="dxa"/>
              <w:right w:w="0" w:type="dxa"/>
            </w:tcMar>
          </w:tcPr>
          <w:p w14:paraId="00BE32F4" w14:textId="40591FBA" w:rsidR="001F62D9" w:rsidRDefault="001F62D9" w:rsidP="00F25C4F">
            <w:pPr>
              <w:spacing w:beforeLines="80" w:before="192" w:afterLines="80" w:after="192" w:line="23" w:lineRule="atLeast"/>
            </w:pPr>
            <w:r>
              <w:t>Yes</w:t>
            </w:r>
          </w:p>
        </w:tc>
        <w:sdt>
          <w:sdtPr>
            <w:id w:val="1507333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1BB568E0" w14:textId="77777777" w:rsidR="001F62D9" w:rsidRDefault="001F62D9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3" w:type="dxa"/>
            <w:tcMar>
              <w:left w:w="57" w:type="dxa"/>
              <w:right w:w="0" w:type="dxa"/>
            </w:tcMar>
          </w:tcPr>
          <w:p w14:paraId="19850FA0" w14:textId="57F09D61" w:rsidR="001F62D9" w:rsidRDefault="001F62D9" w:rsidP="00F25C4F">
            <w:pPr>
              <w:spacing w:beforeLines="80" w:before="192" w:afterLines="80" w:after="192" w:line="23" w:lineRule="atLeast"/>
            </w:pPr>
            <w:r>
              <w:t>No</w:t>
            </w:r>
          </w:p>
        </w:tc>
      </w:tr>
      <w:tr w:rsidR="001F62D9" w14:paraId="65FD9B6D" w14:textId="77777777" w:rsidTr="00F25C4F">
        <w:tc>
          <w:tcPr>
            <w:tcW w:w="7230" w:type="dxa"/>
            <w:tcMar>
              <w:left w:w="0" w:type="dxa"/>
              <w:right w:w="57" w:type="dxa"/>
            </w:tcMar>
          </w:tcPr>
          <w:p w14:paraId="30BEE194" w14:textId="19D43B58" w:rsidR="001F62D9" w:rsidRDefault="001F62D9" w:rsidP="00F25C4F">
            <w:pPr>
              <w:spacing w:beforeLines="80" w:before="192" w:afterLines="80" w:after="192" w:line="23" w:lineRule="atLeast"/>
            </w:pPr>
            <w:r w:rsidRPr="001F62D9">
              <w:lastRenderedPageBreak/>
              <w:t>Have you followed the Staffing Reduction Panel Scenarios Additional Guidance Document?</w:t>
            </w:r>
          </w:p>
        </w:tc>
        <w:sdt>
          <w:sdtPr>
            <w:id w:val="70867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3" w:type="dxa"/>
                <w:tcMar>
                  <w:left w:w="0" w:type="dxa"/>
                  <w:right w:w="0" w:type="dxa"/>
                </w:tcMar>
              </w:tcPr>
              <w:p w14:paraId="25E0BA7E" w14:textId="77777777" w:rsidR="001F62D9" w:rsidRDefault="001F62D9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67" w:type="dxa"/>
            <w:tcMar>
              <w:left w:w="57" w:type="dxa"/>
              <w:right w:w="0" w:type="dxa"/>
            </w:tcMar>
          </w:tcPr>
          <w:p w14:paraId="395F3171" w14:textId="2895AC59" w:rsidR="001F62D9" w:rsidRDefault="001F62D9" w:rsidP="00F25C4F">
            <w:pPr>
              <w:spacing w:beforeLines="80" w:before="192" w:afterLines="80" w:after="192" w:line="23" w:lineRule="atLeast"/>
            </w:pPr>
            <w:r>
              <w:t>Yes</w:t>
            </w:r>
          </w:p>
        </w:tc>
        <w:sdt>
          <w:sdtPr>
            <w:id w:val="-851181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13F88256" w14:textId="77777777" w:rsidR="001F62D9" w:rsidRDefault="001F62D9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3" w:type="dxa"/>
            <w:tcMar>
              <w:left w:w="57" w:type="dxa"/>
              <w:right w:w="0" w:type="dxa"/>
            </w:tcMar>
          </w:tcPr>
          <w:p w14:paraId="3FACDF41" w14:textId="7CE25195" w:rsidR="001F62D9" w:rsidRDefault="001F62D9" w:rsidP="00F25C4F">
            <w:pPr>
              <w:spacing w:beforeLines="80" w:before="192" w:afterLines="80" w:after="192" w:line="23" w:lineRule="atLeast"/>
            </w:pPr>
            <w:r>
              <w:t>No</w:t>
            </w:r>
          </w:p>
        </w:tc>
      </w:tr>
      <w:tr w:rsidR="001F62D9" w14:paraId="3EDCAB13" w14:textId="77777777" w:rsidTr="00F25C4F">
        <w:tc>
          <w:tcPr>
            <w:tcW w:w="7230" w:type="dxa"/>
            <w:tcMar>
              <w:left w:w="0" w:type="dxa"/>
              <w:right w:w="57" w:type="dxa"/>
            </w:tcMar>
          </w:tcPr>
          <w:p w14:paraId="6CFB5F09" w14:textId="2C4A4C45" w:rsidR="001F62D9" w:rsidRPr="001F62D9" w:rsidRDefault="001F62D9" w:rsidP="00F25C4F">
            <w:pPr>
              <w:spacing w:beforeLines="80" w:before="192" w:afterLines="80" w:after="192" w:line="23" w:lineRule="atLeast"/>
            </w:pPr>
            <w:r w:rsidRPr="00D96D77">
              <w:t>Have all non-staffing savings options been explored?</w:t>
            </w:r>
          </w:p>
        </w:tc>
        <w:sdt>
          <w:sdtPr>
            <w:id w:val="459691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3" w:type="dxa"/>
                <w:tcMar>
                  <w:left w:w="0" w:type="dxa"/>
                  <w:right w:w="0" w:type="dxa"/>
                </w:tcMar>
              </w:tcPr>
              <w:p w14:paraId="0279BF41" w14:textId="127DD767" w:rsidR="001F62D9" w:rsidRDefault="005C2DDF" w:rsidP="00F25C4F">
                <w:pPr>
                  <w:spacing w:beforeLines="80" w:before="192" w:afterLines="80" w:after="192" w:line="23" w:lineRule="atLeast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67" w:type="dxa"/>
            <w:tcMar>
              <w:left w:w="57" w:type="dxa"/>
              <w:right w:w="0" w:type="dxa"/>
            </w:tcMar>
          </w:tcPr>
          <w:p w14:paraId="13AAD225" w14:textId="4E62A1D9" w:rsidR="001F62D9" w:rsidRDefault="001F62D9" w:rsidP="00F25C4F">
            <w:pPr>
              <w:spacing w:beforeLines="80" w:before="192" w:afterLines="80" w:after="192" w:line="23" w:lineRule="atLeast"/>
            </w:pPr>
            <w:r>
              <w:t>Yes</w:t>
            </w:r>
          </w:p>
        </w:tc>
        <w:sdt>
          <w:sdtPr>
            <w:id w:val="76881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1B4C8B65" w14:textId="38E7E915" w:rsidR="001F62D9" w:rsidRDefault="001F62D9" w:rsidP="00F25C4F">
                <w:pPr>
                  <w:spacing w:beforeLines="80" w:before="192" w:afterLines="80" w:after="192" w:line="23" w:lineRule="atLeast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3" w:type="dxa"/>
            <w:tcMar>
              <w:left w:w="57" w:type="dxa"/>
              <w:right w:w="0" w:type="dxa"/>
            </w:tcMar>
          </w:tcPr>
          <w:p w14:paraId="70C4D8C2" w14:textId="77777777" w:rsidR="001F62D9" w:rsidRDefault="001F62D9" w:rsidP="00F25C4F">
            <w:pPr>
              <w:spacing w:beforeLines="80" w:before="192" w:afterLines="80" w:after="192" w:line="23" w:lineRule="atLeast"/>
            </w:pPr>
            <w:r>
              <w:t>No</w:t>
            </w:r>
          </w:p>
          <w:p w14:paraId="628C63C7" w14:textId="33E5B002" w:rsidR="001F62D9" w:rsidRDefault="001F62D9" w:rsidP="00F25C4F">
            <w:pPr>
              <w:spacing w:beforeLines="80" w:before="192" w:afterLines="80" w:after="192" w:line="23" w:lineRule="atLeast"/>
            </w:pPr>
          </w:p>
        </w:tc>
      </w:tr>
      <w:tr w:rsidR="005C2DDF" w14:paraId="2BC9897F" w14:textId="77777777" w:rsidTr="00F25C4F">
        <w:tc>
          <w:tcPr>
            <w:tcW w:w="7230" w:type="dxa"/>
            <w:tcMar>
              <w:left w:w="0" w:type="dxa"/>
              <w:right w:w="57" w:type="dxa"/>
            </w:tcMar>
          </w:tcPr>
          <w:p w14:paraId="35EB8B95" w14:textId="3F81DAB7" w:rsidR="005C2DDF" w:rsidRPr="00D96D77" w:rsidRDefault="005C2DDF" w:rsidP="005C2DDF">
            <w:pPr>
              <w:spacing w:beforeLines="80" w:before="192" w:afterLines="80" w:after="192" w:line="23" w:lineRule="atLeast"/>
            </w:pPr>
            <w:r w:rsidRPr="005C2DDF">
              <w:t>Has all grant funding been fully utilised?</w:t>
            </w:r>
          </w:p>
        </w:tc>
        <w:sdt>
          <w:sdtPr>
            <w:id w:val="6008512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3" w:type="dxa"/>
                <w:tcMar>
                  <w:left w:w="0" w:type="dxa"/>
                  <w:right w:w="0" w:type="dxa"/>
                </w:tcMar>
              </w:tcPr>
              <w:p w14:paraId="2856A10E" w14:textId="114EC879" w:rsidR="005C2DDF" w:rsidRDefault="005C2DDF" w:rsidP="005C2DDF">
                <w:pPr>
                  <w:spacing w:beforeLines="80" w:before="192" w:afterLines="80" w:after="192" w:line="23" w:lineRule="atLeast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67" w:type="dxa"/>
            <w:tcMar>
              <w:left w:w="57" w:type="dxa"/>
              <w:right w:w="0" w:type="dxa"/>
            </w:tcMar>
          </w:tcPr>
          <w:p w14:paraId="1E6D6C55" w14:textId="608DCF88" w:rsidR="005C2DDF" w:rsidRDefault="005C2DDF" w:rsidP="005C2DDF">
            <w:pPr>
              <w:spacing w:beforeLines="80" w:before="192" w:afterLines="80" w:after="192" w:line="23" w:lineRule="atLeast"/>
            </w:pPr>
            <w:r>
              <w:t>Yes</w:t>
            </w:r>
          </w:p>
        </w:tc>
        <w:sdt>
          <w:sdtPr>
            <w:id w:val="18287772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66E1AEFA" w14:textId="3B5F8087" w:rsidR="005C2DDF" w:rsidRDefault="005C2DDF" w:rsidP="005C2DDF">
                <w:pPr>
                  <w:spacing w:beforeLines="80" w:before="192" w:afterLines="80" w:after="192" w:line="23" w:lineRule="atLeast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3" w:type="dxa"/>
            <w:tcMar>
              <w:left w:w="57" w:type="dxa"/>
              <w:right w:w="0" w:type="dxa"/>
            </w:tcMar>
          </w:tcPr>
          <w:p w14:paraId="59D29900" w14:textId="77777777" w:rsidR="005C2DDF" w:rsidRDefault="005C2DDF" w:rsidP="005C2DDF">
            <w:pPr>
              <w:spacing w:beforeLines="80" w:before="192" w:afterLines="80" w:after="192" w:line="23" w:lineRule="atLeast"/>
            </w:pPr>
            <w:r>
              <w:t>No</w:t>
            </w:r>
          </w:p>
          <w:p w14:paraId="7B028C33" w14:textId="77777777" w:rsidR="005C2DDF" w:rsidRDefault="005C2DDF" w:rsidP="005C2DDF">
            <w:pPr>
              <w:spacing w:beforeLines="80" w:before="192" w:afterLines="80" w:after="192" w:line="23" w:lineRule="atLeast"/>
            </w:pPr>
          </w:p>
        </w:tc>
      </w:tr>
    </w:tbl>
    <w:p w14:paraId="70DA63B8" w14:textId="395CC6FD" w:rsidR="0008579F" w:rsidRPr="00D96D77" w:rsidRDefault="0008579F" w:rsidP="00F25C4F">
      <w:pPr>
        <w:spacing w:beforeLines="80" w:before="192" w:afterLines="80" w:after="192" w:line="23" w:lineRule="atLeast"/>
      </w:pPr>
      <w:r w:rsidRPr="00D96D77">
        <w:t>If yes</w:t>
      </w:r>
      <w:r w:rsidR="00B21C36">
        <w:t xml:space="preserve"> to above</w:t>
      </w:r>
      <w:r w:rsidRPr="00D96D77">
        <w:t>, provide details</w:t>
      </w:r>
      <w:r w:rsidR="00B21C36">
        <w:t xml:space="preserve">, these could include </w:t>
      </w:r>
      <w:r w:rsidR="002F4A4B">
        <w:t>any</w:t>
      </w:r>
      <w:r w:rsidR="00B21C36">
        <w:t xml:space="preserve"> renegotiated contracts such as </w:t>
      </w:r>
      <w:r w:rsidR="00B21C36" w:rsidRPr="004467FB">
        <w:t>photocopier/cleaning/grounds maintenanc</w:t>
      </w:r>
      <w:r w:rsidR="00B21C36">
        <w:t>e</w:t>
      </w:r>
      <w:r w:rsidR="002F4A4B">
        <w:t>/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FA310D" w14:paraId="73183A52" w14:textId="77777777" w:rsidTr="00F25C4F">
        <w:trPr>
          <w:trHeight w:val="1134"/>
        </w:trPr>
        <w:tc>
          <w:tcPr>
            <w:tcW w:w="9016" w:type="dxa"/>
          </w:tcPr>
          <w:sdt>
            <w:sdtPr>
              <w:id w:val="-2138634179"/>
              <w:placeholder>
                <w:docPart w:val="0D7FE94118E94931B32C232917C6BCE8"/>
              </w:placeholder>
              <w:showingPlcHdr/>
            </w:sdtPr>
            <w:sdtContent>
              <w:p w14:paraId="08279F55" w14:textId="1750F111" w:rsidR="00FA310D" w:rsidRDefault="002F4A4B" w:rsidP="00F25C4F">
                <w:pPr>
                  <w:spacing w:beforeLines="80" w:before="192" w:afterLines="80" w:after="192" w:line="23" w:lineRule="atLeast"/>
                </w:pPr>
                <w:r w:rsidRPr="00653F2C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30C57059" w14:textId="77777777" w:rsidR="0008579F" w:rsidRPr="00D96D77" w:rsidRDefault="0008579F" w:rsidP="00F25C4F">
      <w:pPr>
        <w:spacing w:beforeLines="80" w:before="192" w:afterLines="80" w:after="192" w:line="23" w:lineRule="atLeast"/>
      </w:pPr>
      <w:r w:rsidRPr="00D96D77">
        <w:t>What actions have already been taken to address the financial position?</w:t>
      </w:r>
    </w:p>
    <w:p w14:paraId="5AB3D0B5" w14:textId="3C9B288C" w:rsidR="0008579F" w:rsidRPr="00D96D77" w:rsidRDefault="0008579F" w:rsidP="00F25C4F">
      <w:pPr>
        <w:spacing w:beforeLines="80" w:before="192" w:afterLines="80" w:after="192" w:line="23" w:lineRule="atLeast"/>
      </w:pPr>
      <w:r w:rsidRPr="00D96D77">
        <w:t>Examples: vacancy management, reduction in non-staffing expenditure, natural wastage, reduction in overtime, use of reserves</w:t>
      </w:r>
    </w:p>
    <w:p w14:paraId="0F1E20BD" w14:textId="77777777" w:rsidR="0008579F" w:rsidRPr="00D96D77" w:rsidRDefault="0008579F" w:rsidP="00F25C4F">
      <w:pPr>
        <w:spacing w:beforeLines="80" w:before="192" w:afterLines="80" w:after="192" w:line="23" w:lineRule="atLeast"/>
      </w:pPr>
      <w:r w:rsidRPr="00D96D77">
        <w:t>Provide details: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D1DD6" w14:paraId="1808AF98" w14:textId="77777777" w:rsidTr="00F25C4F">
        <w:trPr>
          <w:trHeight w:val="1134"/>
        </w:trPr>
        <w:tc>
          <w:tcPr>
            <w:tcW w:w="9016" w:type="dxa"/>
          </w:tcPr>
          <w:sdt>
            <w:sdtPr>
              <w:id w:val="1228494046"/>
              <w:placeholder>
                <w:docPart w:val="1FF537EB414E43FBA2852C438BE840D7"/>
              </w:placeholder>
              <w:showingPlcHdr/>
            </w:sdtPr>
            <w:sdtContent>
              <w:p w14:paraId="658AC732" w14:textId="4CDF342D" w:rsidR="002D1DD6" w:rsidRDefault="002D1DD6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65BF36C8" w14:textId="47B5DE00" w:rsidR="0008579F" w:rsidRDefault="0008579F" w:rsidP="00F25C4F">
      <w:pPr>
        <w:spacing w:beforeLines="80" w:before="192" w:afterLines="80" w:after="192" w:line="23" w:lineRule="atLeast"/>
      </w:pPr>
      <w:r w:rsidRPr="00D96D77">
        <w:t>Financial Information, please summarise:</w:t>
      </w:r>
    </w:p>
    <w:p w14:paraId="4BBC6CD2" w14:textId="480F1344" w:rsidR="00631FD2" w:rsidRDefault="007F061C" w:rsidP="00F25C4F">
      <w:pPr>
        <w:spacing w:beforeLines="80" w:before="192" w:afterLines="80" w:after="192" w:line="23" w:lineRule="atLeast"/>
        <w:rPr>
          <w:b/>
          <w:bCs/>
        </w:rPr>
      </w:pPr>
      <w:r>
        <w:rPr>
          <w:b/>
          <w:bCs/>
        </w:rPr>
        <w:t>Working Budget</w:t>
      </w:r>
      <w:r w:rsidR="0097390F">
        <w:rPr>
          <w:b/>
          <w:bCs/>
        </w:rPr>
        <w:t xml:space="preserve"> </w:t>
      </w:r>
      <w:r w:rsidR="00631FD2">
        <w:rPr>
          <w:b/>
          <w:bCs/>
        </w:rPr>
        <w:t>(please state name of budget):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685"/>
        <w:gridCol w:w="3209"/>
      </w:tblGrid>
      <w:tr w:rsidR="00DE266C" w:rsidRPr="00AE501B" w14:paraId="09464EF3" w14:textId="77777777" w:rsidTr="00C36D46">
        <w:tc>
          <w:tcPr>
            <w:tcW w:w="2122" w:type="dxa"/>
          </w:tcPr>
          <w:p w14:paraId="4661984E" w14:textId="77777777" w:rsidR="00DE266C" w:rsidRPr="00C36D46" w:rsidRDefault="00DE266C" w:rsidP="00C36D46">
            <w:pPr>
              <w:spacing w:beforeLines="80" w:before="192" w:afterLines="80" w:after="192" w:line="23" w:lineRule="atLeast"/>
              <w:jc w:val="center"/>
            </w:pPr>
          </w:p>
        </w:tc>
        <w:tc>
          <w:tcPr>
            <w:tcW w:w="3685" w:type="dxa"/>
          </w:tcPr>
          <w:p w14:paraId="291CCEB1" w14:textId="10E679F5" w:rsidR="00DE266C" w:rsidRPr="00C36D46" w:rsidRDefault="006C3166" w:rsidP="00C36D46">
            <w:pPr>
              <w:spacing w:beforeLines="80" w:before="192" w:afterLines="80" w:after="192" w:line="23" w:lineRule="atLeast"/>
              <w:jc w:val="center"/>
            </w:pPr>
            <w:r w:rsidRPr="00C36D46">
              <w:t xml:space="preserve">Financial Position </w:t>
            </w:r>
            <w:r w:rsidR="008D540D">
              <w:t>B</w:t>
            </w:r>
            <w:r w:rsidRPr="00C36D46">
              <w:t xml:space="preserve">udget </w:t>
            </w:r>
            <w:r w:rsidR="008D540D">
              <w:t>S</w:t>
            </w:r>
            <w:r w:rsidRPr="00C36D46">
              <w:t>hare</w:t>
            </w:r>
            <w:r w:rsidR="008D540D">
              <w:t xml:space="preserve"> (</w:t>
            </w:r>
            <w:r w:rsidR="00FC4CED">
              <w:t>surplus + / negative -)</w:t>
            </w:r>
          </w:p>
        </w:tc>
        <w:tc>
          <w:tcPr>
            <w:tcW w:w="3209" w:type="dxa"/>
          </w:tcPr>
          <w:p w14:paraId="5132146C" w14:textId="205CDE9A" w:rsidR="00DE266C" w:rsidRPr="00C36D46" w:rsidRDefault="006C3166" w:rsidP="00C36D46">
            <w:pPr>
              <w:spacing w:beforeLines="80" w:before="192" w:afterLines="80" w:after="192" w:line="23" w:lineRule="atLeast"/>
              <w:jc w:val="center"/>
            </w:pPr>
            <w:r w:rsidRPr="00C36D46">
              <w:t>Pupil Numbers</w:t>
            </w:r>
          </w:p>
        </w:tc>
      </w:tr>
      <w:tr w:rsidR="00DE266C" w14:paraId="1550E870" w14:textId="77777777" w:rsidTr="00C36D46">
        <w:tc>
          <w:tcPr>
            <w:tcW w:w="2122" w:type="dxa"/>
          </w:tcPr>
          <w:sdt>
            <w:sdtPr>
              <w:id w:val="765890796"/>
              <w:placeholder>
                <w:docPart w:val="E5455B04A1AD46AC9DD4B62E7ABE825E"/>
              </w:placeholder>
            </w:sdtPr>
            <w:sdtContent>
              <w:p w14:paraId="694F8057" w14:textId="658ED9C5" w:rsidR="00DE266C" w:rsidRPr="00C36D46" w:rsidRDefault="00FF3C28" w:rsidP="00F25C4F">
                <w:pPr>
                  <w:spacing w:beforeLines="80" w:before="192" w:afterLines="80" w:after="192" w:line="23" w:lineRule="atLeast"/>
                </w:pPr>
                <w:r>
                  <w:t>Financial Year</w:t>
                </w:r>
              </w:p>
            </w:sdtContent>
          </w:sdt>
        </w:tc>
        <w:sdt>
          <w:sdtPr>
            <w:rPr>
              <w:b/>
              <w:bCs/>
            </w:rPr>
            <w:id w:val="-510755398"/>
            <w:placeholder>
              <w:docPart w:val="DefaultPlaceholder_-1854013440"/>
            </w:placeholder>
            <w:showingPlcHdr/>
          </w:sdtPr>
          <w:sdtContent>
            <w:tc>
              <w:tcPr>
                <w:tcW w:w="3685" w:type="dxa"/>
              </w:tcPr>
              <w:p w14:paraId="29FB6F0F" w14:textId="4B17D185" w:rsidR="00DE266C" w:rsidRDefault="00A1068E" w:rsidP="00F25C4F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b/>
              <w:bCs/>
            </w:rPr>
            <w:id w:val="-385725521"/>
            <w:placeholder>
              <w:docPart w:val="DefaultPlaceholder_-1854013440"/>
            </w:placeholder>
            <w:showingPlcHdr/>
          </w:sdtPr>
          <w:sdtContent>
            <w:tc>
              <w:tcPr>
                <w:tcW w:w="3209" w:type="dxa"/>
              </w:tcPr>
              <w:p w14:paraId="2DE06A0B" w14:textId="66EA74F3" w:rsidR="00DE266C" w:rsidRDefault="00A1068E" w:rsidP="00F25C4F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E266C" w14:paraId="0DF6B653" w14:textId="77777777" w:rsidTr="00C36D46">
        <w:tc>
          <w:tcPr>
            <w:tcW w:w="2122" w:type="dxa"/>
          </w:tcPr>
          <w:sdt>
            <w:sdtPr>
              <w:id w:val="-1994334785"/>
              <w:placeholder>
                <w:docPart w:val="78CA28817D4C470694F86302122A9D56"/>
              </w:placeholder>
            </w:sdtPr>
            <w:sdtContent>
              <w:p w14:paraId="5BF1CC41" w14:textId="74E1622D" w:rsidR="00DE266C" w:rsidRPr="00C36D46" w:rsidRDefault="00FF3C28" w:rsidP="00F25C4F">
                <w:pPr>
                  <w:spacing w:beforeLines="80" w:before="192" w:afterLines="80" w:after="192" w:line="23" w:lineRule="atLeast"/>
                </w:pPr>
                <w:r>
                  <w:t xml:space="preserve">Financial Year </w:t>
                </w:r>
              </w:p>
            </w:sdtContent>
          </w:sdt>
        </w:tc>
        <w:sdt>
          <w:sdtPr>
            <w:rPr>
              <w:b/>
              <w:bCs/>
            </w:rPr>
            <w:id w:val="-749724988"/>
            <w:placeholder>
              <w:docPart w:val="DefaultPlaceholder_-1854013440"/>
            </w:placeholder>
            <w:showingPlcHdr/>
          </w:sdtPr>
          <w:sdtContent>
            <w:tc>
              <w:tcPr>
                <w:tcW w:w="3685" w:type="dxa"/>
              </w:tcPr>
              <w:p w14:paraId="6635C2F6" w14:textId="0E97DD8C" w:rsidR="00DE266C" w:rsidRDefault="00A1068E" w:rsidP="00F25C4F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b/>
              <w:bCs/>
            </w:rPr>
            <w:id w:val="-1373148013"/>
            <w:placeholder>
              <w:docPart w:val="DefaultPlaceholder_-1854013440"/>
            </w:placeholder>
            <w:showingPlcHdr/>
          </w:sdtPr>
          <w:sdtContent>
            <w:tc>
              <w:tcPr>
                <w:tcW w:w="3209" w:type="dxa"/>
              </w:tcPr>
              <w:p w14:paraId="3785400B" w14:textId="4D79F35C" w:rsidR="00DE266C" w:rsidRDefault="00A1068E" w:rsidP="00F25C4F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E266C" w14:paraId="79EB2E8B" w14:textId="77777777" w:rsidTr="00C36D46">
        <w:tc>
          <w:tcPr>
            <w:tcW w:w="2122" w:type="dxa"/>
          </w:tcPr>
          <w:sdt>
            <w:sdtPr>
              <w:id w:val="-1127167078"/>
              <w:placeholder>
                <w:docPart w:val="13EF66C507114FDA9DDCE595C241C59B"/>
              </w:placeholder>
            </w:sdtPr>
            <w:sdtContent>
              <w:p w14:paraId="4CBD36D7" w14:textId="05803EB4" w:rsidR="00DE266C" w:rsidRPr="00C36D46" w:rsidRDefault="00FF3C28" w:rsidP="00F25C4F">
                <w:pPr>
                  <w:spacing w:beforeLines="80" w:before="192" w:afterLines="80" w:after="192" w:line="23" w:lineRule="atLeast"/>
                </w:pPr>
                <w:r>
                  <w:t xml:space="preserve">Financial Year </w:t>
                </w:r>
              </w:p>
            </w:sdtContent>
          </w:sdt>
        </w:tc>
        <w:sdt>
          <w:sdtPr>
            <w:rPr>
              <w:b/>
              <w:bCs/>
            </w:rPr>
            <w:id w:val="339358822"/>
            <w:placeholder>
              <w:docPart w:val="DefaultPlaceholder_-1854013440"/>
            </w:placeholder>
            <w:showingPlcHdr/>
          </w:sdtPr>
          <w:sdtContent>
            <w:tc>
              <w:tcPr>
                <w:tcW w:w="3685" w:type="dxa"/>
              </w:tcPr>
              <w:p w14:paraId="11EDA1C9" w14:textId="41793F4E" w:rsidR="00DE266C" w:rsidRDefault="00A1068E" w:rsidP="00F25C4F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b/>
              <w:bCs/>
            </w:rPr>
            <w:id w:val="-1153138031"/>
            <w:placeholder>
              <w:docPart w:val="DefaultPlaceholder_-1854013440"/>
            </w:placeholder>
            <w:showingPlcHdr/>
          </w:sdtPr>
          <w:sdtContent>
            <w:tc>
              <w:tcPr>
                <w:tcW w:w="3209" w:type="dxa"/>
              </w:tcPr>
              <w:p w14:paraId="64646107" w14:textId="30AC6B91" w:rsidR="00DE266C" w:rsidRDefault="00A1068E" w:rsidP="00F25C4F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3C28" w14:paraId="1DBAAEEC" w14:textId="77777777" w:rsidTr="00C36D46">
        <w:tc>
          <w:tcPr>
            <w:tcW w:w="2122" w:type="dxa"/>
          </w:tcPr>
          <w:sdt>
            <w:sdtPr>
              <w:id w:val="-555541965"/>
              <w:placeholder>
                <w:docPart w:val="86439535DA8044DCB930238887CDC9D9"/>
              </w:placeholder>
            </w:sdtPr>
            <w:sdtContent>
              <w:p w14:paraId="7F137D8D" w14:textId="23F237AA" w:rsidR="00FF3C28" w:rsidRDefault="00FF3C28" w:rsidP="00F25C4F">
                <w:pPr>
                  <w:spacing w:beforeLines="80" w:before="192" w:afterLines="80" w:after="192" w:line="23" w:lineRule="atLeast"/>
                </w:pPr>
                <w:r>
                  <w:t>Financial Year</w:t>
                </w:r>
                <w:r w:rsidR="006C3166">
                  <w:t xml:space="preserve"> </w:t>
                </w:r>
              </w:p>
            </w:sdtContent>
          </w:sdt>
        </w:tc>
        <w:sdt>
          <w:sdtPr>
            <w:rPr>
              <w:b/>
              <w:bCs/>
            </w:rPr>
            <w:id w:val="-226145586"/>
            <w:placeholder>
              <w:docPart w:val="DefaultPlaceholder_-1854013440"/>
            </w:placeholder>
            <w:showingPlcHdr/>
          </w:sdtPr>
          <w:sdtContent>
            <w:tc>
              <w:tcPr>
                <w:tcW w:w="3685" w:type="dxa"/>
              </w:tcPr>
              <w:p w14:paraId="29C48C13" w14:textId="117DAABB" w:rsidR="00FF3C28" w:rsidRDefault="00A1068E" w:rsidP="00F25C4F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b/>
              <w:bCs/>
            </w:rPr>
            <w:id w:val="580644011"/>
            <w:placeholder>
              <w:docPart w:val="DefaultPlaceholder_-1854013440"/>
            </w:placeholder>
            <w:showingPlcHdr/>
          </w:sdtPr>
          <w:sdtContent>
            <w:tc>
              <w:tcPr>
                <w:tcW w:w="3209" w:type="dxa"/>
              </w:tcPr>
              <w:p w14:paraId="743E867F" w14:textId="69736B20" w:rsidR="00FF3C28" w:rsidRDefault="00A1068E" w:rsidP="00F25C4F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4175D7D" w14:textId="53D0D830" w:rsidR="00252740" w:rsidRDefault="004B6955" w:rsidP="00F25C4F">
      <w:pPr>
        <w:spacing w:beforeLines="80" w:before="192" w:afterLines="80" w:after="192" w:line="23" w:lineRule="atLeast"/>
        <w:rPr>
          <w:b/>
          <w:bCs/>
        </w:rPr>
      </w:pPr>
      <w:r>
        <w:rPr>
          <w:b/>
          <w:bCs/>
        </w:rPr>
        <w:t>Proposed Restructure Budget (please state name of budget):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685"/>
        <w:gridCol w:w="3209"/>
      </w:tblGrid>
      <w:tr w:rsidR="00A1068E" w:rsidRPr="00AE501B" w14:paraId="354B15E6" w14:textId="77777777" w:rsidTr="00AD12F8">
        <w:tc>
          <w:tcPr>
            <w:tcW w:w="2122" w:type="dxa"/>
          </w:tcPr>
          <w:p w14:paraId="5BD86B13" w14:textId="77777777" w:rsidR="00A1068E" w:rsidRPr="00AD12F8" w:rsidRDefault="00A1068E" w:rsidP="00AD12F8">
            <w:pPr>
              <w:spacing w:beforeLines="80" w:before="192" w:afterLines="80" w:after="192" w:line="23" w:lineRule="atLeast"/>
              <w:jc w:val="center"/>
            </w:pPr>
          </w:p>
        </w:tc>
        <w:tc>
          <w:tcPr>
            <w:tcW w:w="3685" w:type="dxa"/>
          </w:tcPr>
          <w:p w14:paraId="1890B0B1" w14:textId="2E7CFF8F" w:rsidR="00A1068E" w:rsidRPr="00AD12F8" w:rsidRDefault="00A1068E" w:rsidP="00AD12F8">
            <w:pPr>
              <w:spacing w:beforeLines="80" w:before="192" w:afterLines="80" w:after="192" w:line="23" w:lineRule="atLeast"/>
              <w:jc w:val="center"/>
            </w:pPr>
            <w:r w:rsidRPr="00AD12F8">
              <w:t xml:space="preserve">Financial Position </w:t>
            </w:r>
            <w:r w:rsidR="00FC4CED">
              <w:t>B</w:t>
            </w:r>
            <w:r w:rsidRPr="00AD12F8">
              <w:t xml:space="preserve">udget </w:t>
            </w:r>
            <w:r w:rsidR="00FC4CED">
              <w:t>S</w:t>
            </w:r>
            <w:r w:rsidRPr="00AD12F8">
              <w:t>hare</w:t>
            </w:r>
            <w:r w:rsidR="00FC4CED">
              <w:t xml:space="preserve"> (surplus + / negative -)</w:t>
            </w:r>
          </w:p>
        </w:tc>
        <w:tc>
          <w:tcPr>
            <w:tcW w:w="3209" w:type="dxa"/>
          </w:tcPr>
          <w:p w14:paraId="01D7224A" w14:textId="77777777" w:rsidR="00A1068E" w:rsidRPr="00AD12F8" w:rsidRDefault="00A1068E" w:rsidP="00AD12F8">
            <w:pPr>
              <w:spacing w:beforeLines="80" w:before="192" w:afterLines="80" w:after="192" w:line="23" w:lineRule="atLeast"/>
              <w:jc w:val="center"/>
            </w:pPr>
            <w:r w:rsidRPr="00AD12F8">
              <w:t>Pupil Numbers</w:t>
            </w:r>
          </w:p>
        </w:tc>
      </w:tr>
      <w:tr w:rsidR="00A1068E" w14:paraId="76FCA02C" w14:textId="77777777" w:rsidTr="00AD12F8">
        <w:tc>
          <w:tcPr>
            <w:tcW w:w="2122" w:type="dxa"/>
          </w:tcPr>
          <w:sdt>
            <w:sdtPr>
              <w:id w:val="-417412117"/>
              <w:placeholder>
                <w:docPart w:val="2005523CD86C44D1854459C8B0C598DA"/>
              </w:placeholder>
            </w:sdtPr>
            <w:sdtContent>
              <w:p w14:paraId="1C93E80F" w14:textId="77777777" w:rsidR="00A1068E" w:rsidRPr="00AD12F8" w:rsidRDefault="00A1068E" w:rsidP="00AD12F8">
                <w:pPr>
                  <w:spacing w:beforeLines="80" w:before="192" w:afterLines="80" w:after="192" w:line="23" w:lineRule="atLeast"/>
                </w:pPr>
                <w:r>
                  <w:t>Financial Year</w:t>
                </w:r>
              </w:p>
            </w:sdtContent>
          </w:sdt>
        </w:tc>
        <w:sdt>
          <w:sdtPr>
            <w:rPr>
              <w:b/>
              <w:bCs/>
            </w:rPr>
            <w:id w:val="1790781899"/>
            <w:placeholder>
              <w:docPart w:val="25990667CF164D888BF40140AB6E2545"/>
            </w:placeholder>
            <w:showingPlcHdr/>
          </w:sdtPr>
          <w:sdtContent>
            <w:tc>
              <w:tcPr>
                <w:tcW w:w="3685" w:type="dxa"/>
              </w:tcPr>
              <w:p w14:paraId="713A4736" w14:textId="77777777" w:rsidR="00A1068E" w:rsidRDefault="00A1068E" w:rsidP="00AD12F8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b/>
              <w:bCs/>
            </w:rPr>
            <w:id w:val="-1733842628"/>
            <w:placeholder>
              <w:docPart w:val="25990667CF164D888BF40140AB6E2545"/>
            </w:placeholder>
            <w:showingPlcHdr/>
          </w:sdtPr>
          <w:sdtContent>
            <w:tc>
              <w:tcPr>
                <w:tcW w:w="3209" w:type="dxa"/>
              </w:tcPr>
              <w:p w14:paraId="63CAD28F" w14:textId="77777777" w:rsidR="00A1068E" w:rsidRDefault="00A1068E" w:rsidP="00AD12F8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A1068E" w14:paraId="469DF53E" w14:textId="77777777" w:rsidTr="00AD12F8">
        <w:tc>
          <w:tcPr>
            <w:tcW w:w="2122" w:type="dxa"/>
          </w:tcPr>
          <w:sdt>
            <w:sdtPr>
              <w:id w:val="-906920915"/>
              <w:placeholder>
                <w:docPart w:val="2E70A216547541F29A5C80AA655408A6"/>
              </w:placeholder>
            </w:sdtPr>
            <w:sdtContent>
              <w:p w14:paraId="5499AB39" w14:textId="0C64CE8B" w:rsidR="00A1068E" w:rsidRPr="00AD12F8" w:rsidRDefault="00A1068E" w:rsidP="00AD12F8">
                <w:pPr>
                  <w:spacing w:beforeLines="80" w:before="192" w:afterLines="80" w:after="192" w:line="23" w:lineRule="atLeast"/>
                </w:pPr>
                <w:r>
                  <w:t xml:space="preserve">Financial Year </w:t>
                </w:r>
              </w:p>
            </w:sdtContent>
          </w:sdt>
        </w:tc>
        <w:sdt>
          <w:sdtPr>
            <w:rPr>
              <w:b/>
              <w:bCs/>
            </w:rPr>
            <w:id w:val="494234824"/>
            <w:placeholder>
              <w:docPart w:val="25990667CF164D888BF40140AB6E2545"/>
            </w:placeholder>
            <w:showingPlcHdr/>
          </w:sdtPr>
          <w:sdtContent>
            <w:tc>
              <w:tcPr>
                <w:tcW w:w="3685" w:type="dxa"/>
              </w:tcPr>
              <w:p w14:paraId="264A91A2" w14:textId="77777777" w:rsidR="00A1068E" w:rsidRDefault="00A1068E" w:rsidP="00AD12F8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b/>
              <w:bCs/>
            </w:rPr>
            <w:id w:val="-1981373531"/>
            <w:placeholder>
              <w:docPart w:val="25990667CF164D888BF40140AB6E2545"/>
            </w:placeholder>
            <w:showingPlcHdr/>
          </w:sdtPr>
          <w:sdtContent>
            <w:tc>
              <w:tcPr>
                <w:tcW w:w="3209" w:type="dxa"/>
              </w:tcPr>
              <w:p w14:paraId="15C1CB39" w14:textId="77777777" w:rsidR="00A1068E" w:rsidRDefault="00A1068E" w:rsidP="00AD12F8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A1068E" w14:paraId="3EF4BDF5" w14:textId="77777777" w:rsidTr="00AD12F8">
        <w:tc>
          <w:tcPr>
            <w:tcW w:w="2122" w:type="dxa"/>
          </w:tcPr>
          <w:sdt>
            <w:sdtPr>
              <w:id w:val="1547641181"/>
              <w:placeholder>
                <w:docPart w:val="D897560FB4EC4CA2A7B688DEECFBE110"/>
              </w:placeholder>
            </w:sdtPr>
            <w:sdtContent>
              <w:p w14:paraId="34D61375" w14:textId="125469D0" w:rsidR="00A1068E" w:rsidRPr="00AD12F8" w:rsidRDefault="00A1068E" w:rsidP="00AD12F8">
                <w:pPr>
                  <w:spacing w:beforeLines="80" w:before="192" w:afterLines="80" w:after="192" w:line="23" w:lineRule="atLeast"/>
                </w:pPr>
                <w:r>
                  <w:t xml:space="preserve">Financial Year </w:t>
                </w:r>
              </w:p>
            </w:sdtContent>
          </w:sdt>
        </w:tc>
        <w:sdt>
          <w:sdtPr>
            <w:rPr>
              <w:b/>
              <w:bCs/>
            </w:rPr>
            <w:id w:val="1243524100"/>
            <w:placeholder>
              <w:docPart w:val="25990667CF164D888BF40140AB6E2545"/>
            </w:placeholder>
            <w:showingPlcHdr/>
          </w:sdtPr>
          <w:sdtContent>
            <w:tc>
              <w:tcPr>
                <w:tcW w:w="3685" w:type="dxa"/>
              </w:tcPr>
              <w:p w14:paraId="13B5315E" w14:textId="77777777" w:rsidR="00A1068E" w:rsidRDefault="00A1068E" w:rsidP="00AD12F8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b/>
              <w:bCs/>
            </w:rPr>
            <w:id w:val="1981420711"/>
            <w:placeholder>
              <w:docPart w:val="25990667CF164D888BF40140AB6E2545"/>
            </w:placeholder>
            <w:showingPlcHdr/>
          </w:sdtPr>
          <w:sdtContent>
            <w:tc>
              <w:tcPr>
                <w:tcW w:w="3209" w:type="dxa"/>
              </w:tcPr>
              <w:p w14:paraId="2933B007" w14:textId="77777777" w:rsidR="00A1068E" w:rsidRDefault="00A1068E" w:rsidP="00AD12F8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A1068E" w14:paraId="44E68090" w14:textId="77777777" w:rsidTr="00AD12F8">
        <w:tc>
          <w:tcPr>
            <w:tcW w:w="2122" w:type="dxa"/>
          </w:tcPr>
          <w:sdt>
            <w:sdtPr>
              <w:id w:val="-1513444620"/>
              <w:placeholder>
                <w:docPart w:val="A165F6378C9D4F018AFF182E8A9B9DD5"/>
              </w:placeholder>
            </w:sdtPr>
            <w:sdtContent>
              <w:p w14:paraId="4E28296F" w14:textId="4B6C16B2" w:rsidR="00A1068E" w:rsidRDefault="00A1068E" w:rsidP="00AD12F8">
                <w:pPr>
                  <w:spacing w:beforeLines="80" w:before="192" w:afterLines="80" w:after="192" w:line="23" w:lineRule="atLeast"/>
                </w:pPr>
                <w:r>
                  <w:t xml:space="preserve">Financial Year </w:t>
                </w:r>
              </w:p>
            </w:sdtContent>
          </w:sdt>
        </w:tc>
        <w:sdt>
          <w:sdtPr>
            <w:rPr>
              <w:b/>
              <w:bCs/>
            </w:rPr>
            <w:id w:val="-1255894941"/>
            <w:placeholder>
              <w:docPart w:val="25990667CF164D888BF40140AB6E2545"/>
            </w:placeholder>
            <w:showingPlcHdr/>
          </w:sdtPr>
          <w:sdtContent>
            <w:tc>
              <w:tcPr>
                <w:tcW w:w="3685" w:type="dxa"/>
              </w:tcPr>
              <w:p w14:paraId="75CA6176" w14:textId="77777777" w:rsidR="00A1068E" w:rsidRDefault="00A1068E" w:rsidP="00AD12F8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sdt>
          <w:sdtPr>
            <w:rPr>
              <w:b/>
              <w:bCs/>
            </w:rPr>
            <w:id w:val="2004162792"/>
            <w:placeholder>
              <w:docPart w:val="25990667CF164D888BF40140AB6E2545"/>
            </w:placeholder>
            <w:showingPlcHdr/>
          </w:sdtPr>
          <w:sdtContent>
            <w:tc>
              <w:tcPr>
                <w:tcW w:w="3209" w:type="dxa"/>
              </w:tcPr>
              <w:p w14:paraId="7009D969" w14:textId="77777777" w:rsidR="00A1068E" w:rsidRDefault="00A1068E" w:rsidP="00AD12F8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0F7E1959" w14:textId="77777777" w:rsidR="00A652C9" w:rsidRDefault="00A652C9" w:rsidP="00133CB7"/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52"/>
      </w:tblGrid>
      <w:tr w:rsidR="00A652C9" w14:paraId="3AF8C102" w14:textId="77777777" w:rsidTr="00A652C9"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3D66EDEF" w14:textId="5C0CB77C" w:rsidR="00A652C9" w:rsidRDefault="00A652C9" w:rsidP="00F25C4F">
            <w:pPr>
              <w:spacing w:beforeLines="80" w:before="192" w:afterLines="80" w:after="192" w:line="23" w:lineRule="atLeast"/>
            </w:pPr>
            <w:r>
              <w:rPr>
                <w:b/>
                <w:bCs/>
              </w:rPr>
              <w:t>Item</w:t>
            </w:r>
          </w:p>
        </w:tc>
        <w:tc>
          <w:tcPr>
            <w:tcW w:w="5052" w:type="dxa"/>
            <w:shd w:val="clear" w:color="auto" w:fill="F2F2F2" w:themeFill="background1" w:themeFillShade="F2"/>
            <w:vAlign w:val="center"/>
          </w:tcPr>
          <w:p w14:paraId="30C2C47D" w14:textId="77777777" w:rsidR="00A652C9" w:rsidRDefault="00A652C9" w:rsidP="00F25C4F">
            <w:pPr>
              <w:spacing w:beforeLines="80" w:before="192" w:afterLines="80" w:after="192" w:line="23" w:lineRule="atLeast"/>
            </w:pPr>
            <w:r w:rsidRPr="00815554">
              <w:rPr>
                <w:b/>
                <w:bCs/>
              </w:rPr>
              <w:t>Details</w:t>
            </w:r>
          </w:p>
        </w:tc>
      </w:tr>
      <w:tr w:rsidR="00A652C9" w14:paraId="4F38B39F" w14:textId="77777777" w:rsidTr="00F25C4F">
        <w:tc>
          <w:tcPr>
            <w:tcW w:w="3964" w:type="dxa"/>
            <w:vAlign w:val="center"/>
          </w:tcPr>
          <w:p w14:paraId="74113C25" w14:textId="7EDAE429" w:rsidR="00A652C9" w:rsidRDefault="00A652C9" w:rsidP="00F25C4F">
            <w:pPr>
              <w:spacing w:beforeLines="80" w:before="192" w:afterLines="80" w:after="192" w:line="23" w:lineRule="atLeast"/>
            </w:pPr>
            <w:r w:rsidRPr="00D96D77">
              <w:t>Anticipated savings</w:t>
            </w:r>
          </w:p>
        </w:tc>
        <w:tc>
          <w:tcPr>
            <w:tcW w:w="5052" w:type="dxa"/>
          </w:tcPr>
          <w:p w14:paraId="543D5026" w14:textId="77777777" w:rsidR="00A652C9" w:rsidRDefault="00000000" w:rsidP="00F25C4F">
            <w:pPr>
              <w:spacing w:beforeLines="80" w:before="192" w:afterLines="80" w:after="192" w:line="23" w:lineRule="atLeast"/>
            </w:pPr>
            <w:sdt>
              <w:sdtPr>
                <w:id w:val="-1854032365"/>
                <w:placeholder>
                  <w:docPart w:val="24D1DAF3FB344538BDCD41D3837175E1"/>
                </w:placeholder>
                <w:showingPlcHdr/>
              </w:sdtPr>
              <w:sdtContent>
                <w:r w:rsidR="00A652C9" w:rsidRPr="00C96B04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A652C9" w14:paraId="40446EB5" w14:textId="77777777" w:rsidTr="00F25C4F">
        <w:tc>
          <w:tcPr>
            <w:tcW w:w="3964" w:type="dxa"/>
            <w:vAlign w:val="center"/>
          </w:tcPr>
          <w:p w14:paraId="4D4FB13A" w14:textId="1760D518" w:rsidR="00A652C9" w:rsidRDefault="00A652C9" w:rsidP="00F25C4F">
            <w:pPr>
              <w:spacing w:beforeLines="80" w:before="192" w:afterLines="80" w:after="192" w:line="23" w:lineRule="atLeast"/>
            </w:pPr>
            <w:r w:rsidRPr="00D96D77">
              <w:t xml:space="preserve">Redundancy via ready reckoner /pension estimates </w:t>
            </w:r>
          </w:p>
        </w:tc>
        <w:sdt>
          <w:sdtPr>
            <w:id w:val="1247459659"/>
            <w:placeholder>
              <w:docPart w:val="5A9A9DA6ED0C47A4BC42DE5F5740506B"/>
            </w:placeholder>
            <w:showingPlcHdr/>
          </w:sdtPr>
          <w:sdtContent>
            <w:tc>
              <w:tcPr>
                <w:tcW w:w="5052" w:type="dxa"/>
              </w:tcPr>
              <w:p w14:paraId="054EEF71" w14:textId="77777777" w:rsidR="00A652C9" w:rsidRDefault="00A652C9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A652C9" w14:paraId="19797CCA" w14:textId="77777777" w:rsidTr="00F25C4F">
        <w:tc>
          <w:tcPr>
            <w:tcW w:w="3964" w:type="dxa"/>
            <w:vAlign w:val="center"/>
          </w:tcPr>
          <w:p w14:paraId="1C57F97C" w14:textId="1DAD130E" w:rsidR="00A652C9" w:rsidRDefault="00A652C9" w:rsidP="00F25C4F">
            <w:pPr>
              <w:spacing w:beforeLines="80" w:before="192" w:afterLines="80" w:after="192" w:line="23" w:lineRule="atLeast"/>
            </w:pPr>
            <w:r w:rsidRPr="00D96D77">
              <w:t>Payback period</w:t>
            </w:r>
          </w:p>
        </w:tc>
        <w:sdt>
          <w:sdtPr>
            <w:id w:val="-388882275"/>
            <w:placeholder>
              <w:docPart w:val="583B9DA716354E3384ADCF3458F44D58"/>
            </w:placeholder>
            <w:showingPlcHdr/>
          </w:sdtPr>
          <w:sdtContent>
            <w:tc>
              <w:tcPr>
                <w:tcW w:w="5052" w:type="dxa"/>
              </w:tcPr>
              <w:p w14:paraId="760ADAD1" w14:textId="77777777" w:rsidR="00A652C9" w:rsidRDefault="00A652C9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71DD1A8" w14:textId="77777777" w:rsidR="004B6955" w:rsidRPr="00F72A9B" w:rsidRDefault="004B6955" w:rsidP="00F25C4F">
      <w:pPr>
        <w:spacing w:beforeLines="80" w:before="192" w:afterLines="80" w:after="192" w:line="23" w:lineRule="atLeast"/>
        <w:rPr>
          <w:b/>
          <w:bCs/>
        </w:rPr>
      </w:pPr>
    </w:p>
    <w:tbl>
      <w:tblPr>
        <w:tblStyle w:val="TableGrid"/>
        <w:tblW w:w="9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0"/>
        <w:gridCol w:w="283"/>
        <w:gridCol w:w="567"/>
        <w:gridCol w:w="284"/>
        <w:gridCol w:w="663"/>
      </w:tblGrid>
      <w:tr w:rsidR="009240CF" w14:paraId="58DF576E" w14:textId="77777777">
        <w:tc>
          <w:tcPr>
            <w:tcW w:w="7230" w:type="dxa"/>
            <w:tcMar>
              <w:left w:w="0" w:type="dxa"/>
              <w:right w:w="57" w:type="dxa"/>
            </w:tcMar>
          </w:tcPr>
          <w:p w14:paraId="497C644A" w14:textId="2E02BDCA" w:rsidR="009240CF" w:rsidRPr="009240CF" w:rsidRDefault="009240CF" w:rsidP="009240CF">
            <w:pPr>
              <w:spacing w:beforeLines="80" w:before="192" w:afterLines="80" w:after="192" w:line="23" w:lineRule="atLeast"/>
            </w:pPr>
            <w:r w:rsidRPr="009240CF">
              <w:t>Are the savings calculations robust and evidenced?</w:t>
            </w:r>
          </w:p>
        </w:tc>
        <w:sdt>
          <w:sdtPr>
            <w:id w:val="-1645573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3" w:type="dxa"/>
                <w:tcMar>
                  <w:left w:w="0" w:type="dxa"/>
                  <w:right w:w="0" w:type="dxa"/>
                </w:tcMar>
              </w:tcPr>
              <w:p w14:paraId="4420513C" w14:textId="0D43DC55" w:rsidR="009240CF" w:rsidRDefault="009240CF" w:rsidP="009240CF">
                <w:pPr>
                  <w:spacing w:beforeLines="80" w:before="192" w:afterLines="80" w:after="192" w:line="23" w:lineRule="atLeast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67" w:type="dxa"/>
            <w:tcMar>
              <w:left w:w="57" w:type="dxa"/>
              <w:right w:w="0" w:type="dxa"/>
            </w:tcMar>
          </w:tcPr>
          <w:p w14:paraId="26D94949" w14:textId="4686A7F0" w:rsidR="009240CF" w:rsidRDefault="009240CF" w:rsidP="009240CF">
            <w:pPr>
              <w:spacing w:beforeLines="80" w:before="192" w:afterLines="80" w:after="192" w:line="23" w:lineRule="atLeast"/>
            </w:pPr>
            <w:r>
              <w:t>Yes</w:t>
            </w:r>
          </w:p>
        </w:tc>
        <w:sdt>
          <w:sdtPr>
            <w:id w:val="-1295821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78DD2ADE" w14:textId="36E56DA4" w:rsidR="009240CF" w:rsidRDefault="009240CF" w:rsidP="009240CF">
                <w:pPr>
                  <w:spacing w:beforeLines="80" w:before="192" w:afterLines="80" w:after="192" w:line="23" w:lineRule="atLeast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3" w:type="dxa"/>
            <w:tcMar>
              <w:left w:w="57" w:type="dxa"/>
              <w:right w:w="0" w:type="dxa"/>
            </w:tcMar>
          </w:tcPr>
          <w:p w14:paraId="57C26D13" w14:textId="1AAC030C" w:rsidR="009240CF" w:rsidRDefault="009240CF" w:rsidP="009240CF">
            <w:pPr>
              <w:spacing w:beforeLines="80" w:before="192" w:afterLines="80" w:after="192" w:line="23" w:lineRule="atLeast"/>
            </w:pPr>
            <w:r>
              <w:t>No</w:t>
            </w:r>
          </w:p>
        </w:tc>
      </w:tr>
      <w:tr w:rsidR="008F2F23" w14:paraId="55464E3B" w14:textId="77777777" w:rsidTr="007E6D0F">
        <w:tc>
          <w:tcPr>
            <w:tcW w:w="9027" w:type="dxa"/>
            <w:gridSpan w:val="5"/>
            <w:tcMar>
              <w:left w:w="0" w:type="dxa"/>
              <w:right w:w="57" w:type="dxa"/>
            </w:tcMar>
          </w:tcPr>
          <w:p w14:paraId="21DA7850" w14:textId="77C7E1A0" w:rsidR="008F2F23" w:rsidRDefault="008F2F23" w:rsidP="008F2F23">
            <w:pPr>
              <w:spacing w:beforeLines="80" w:before="192" w:afterLines="80" w:after="192" w:line="23" w:lineRule="atLeast"/>
            </w:pPr>
            <w:r>
              <w:t>Provide explanation</w:t>
            </w:r>
          </w:p>
        </w:tc>
      </w:tr>
      <w:tr w:rsidR="008F2F23" w14:paraId="7D05CFEF" w14:textId="77777777" w:rsidTr="00FB0FA8">
        <w:tc>
          <w:tcPr>
            <w:tcW w:w="9027" w:type="dxa"/>
            <w:gridSpan w:val="5"/>
            <w:tcMar>
              <w:left w:w="0" w:type="dxa"/>
              <w:right w:w="57" w:type="dxa"/>
            </w:tcMar>
          </w:tcPr>
          <w:sdt>
            <w:sdtPr>
              <w:id w:val="-411930272"/>
              <w:placeholder>
                <w:docPart w:val="31037C88E3C74BDF95F4EA2489DDA6FF"/>
              </w:placeholder>
              <w:showingPlcHdr/>
            </w:sdtPr>
            <w:sdtContent>
              <w:p w14:paraId="6F467510" w14:textId="4A27B1A2" w:rsidR="008F2F23" w:rsidRDefault="008F2F23" w:rsidP="008F2F23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38E14020" w14:textId="33E92249" w:rsidR="0008579F" w:rsidRPr="00D96D77" w:rsidRDefault="0008579F" w:rsidP="00F25C4F">
      <w:pPr>
        <w:spacing w:beforeLines="80" w:before="192" w:afterLines="80" w:after="192" w:line="23" w:lineRule="atLeast"/>
      </w:pPr>
    </w:p>
    <w:tbl>
      <w:tblPr>
        <w:tblStyle w:val="TableGrid"/>
        <w:tblW w:w="902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90"/>
        <w:gridCol w:w="456"/>
        <w:gridCol w:w="571"/>
        <w:gridCol w:w="456"/>
        <w:gridCol w:w="654"/>
      </w:tblGrid>
      <w:tr w:rsidR="003D005E" w14:paraId="5EA4AE49" w14:textId="77777777" w:rsidTr="00C36D46">
        <w:tc>
          <w:tcPr>
            <w:tcW w:w="6890" w:type="dxa"/>
          </w:tcPr>
          <w:p w14:paraId="528EAD86" w14:textId="77777777" w:rsidR="003D005E" w:rsidRPr="001F62D9" w:rsidRDefault="003D005E">
            <w:pPr>
              <w:spacing w:beforeLines="80" w:before="192" w:afterLines="80" w:after="192" w:line="23" w:lineRule="atLeast"/>
            </w:pPr>
            <w:r w:rsidRPr="009240CF">
              <w:lastRenderedPageBreak/>
              <w:t>Is the proposed structure sustainable beyond the next financial year?</w:t>
            </w:r>
          </w:p>
        </w:tc>
        <w:sdt>
          <w:sdtPr>
            <w:id w:val="2103829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</w:tcPr>
              <w:p w14:paraId="46A3DD3F" w14:textId="77777777" w:rsidR="003D005E" w:rsidRDefault="003D005E">
                <w:pPr>
                  <w:spacing w:beforeLines="80" w:before="192" w:afterLines="80" w:after="192" w:line="23" w:lineRule="atLeast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71" w:type="dxa"/>
          </w:tcPr>
          <w:p w14:paraId="176BA57D" w14:textId="77777777" w:rsidR="003D005E" w:rsidRDefault="003D005E">
            <w:pPr>
              <w:spacing w:beforeLines="80" w:before="192" w:afterLines="80" w:after="192" w:line="23" w:lineRule="atLeast"/>
            </w:pPr>
            <w:r>
              <w:t>Yes</w:t>
            </w:r>
          </w:p>
        </w:tc>
        <w:sdt>
          <w:sdtPr>
            <w:id w:val="-1812556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</w:tcPr>
              <w:p w14:paraId="17B85998" w14:textId="77777777" w:rsidR="003D005E" w:rsidRDefault="003D005E">
                <w:pPr>
                  <w:spacing w:beforeLines="80" w:before="192" w:afterLines="80" w:after="192" w:line="23" w:lineRule="atLeast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4" w:type="dxa"/>
          </w:tcPr>
          <w:p w14:paraId="1651E401" w14:textId="77777777" w:rsidR="003D005E" w:rsidRDefault="003D005E">
            <w:pPr>
              <w:spacing w:beforeLines="80" w:before="192" w:afterLines="80" w:after="192" w:line="23" w:lineRule="atLeast"/>
            </w:pPr>
            <w:r>
              <w:t>No</w:t>
            </w:r>
          </w:p>
        </w:tc>
      </w:tr>
      <w:tr w:rsidR="0020689A" w14:paraId="46969540" w14:textId="77777777" w:rsidTr="00D53148">
        <w:tc>
          <w:tcPr>
            <w:tcW w:w="9027" w:type="dxa"/>
            <w:gridSpan w:val="5"/>
            <w:tcMar>
              <w:left w:w="0" w:type="dxa"/>
              <w:right w:w="57" w:type="dxa"/>
            </w:tcMar>
          </w:tcPr>
          <w:p w14:paraId="5B863470" w14:textId="0D169D31" w:rsidR="0020689A" w:rsidRDefault="0020689A" w:rsidP="00F25C4F">
            <w:pPr>
              <w:spacing w:beforeLines="80" w:before="192" w:afterLines="80" w:after="192" w:line="23" w:lineRule="atLeast"/>
            </w:pPr>
            <w:r>
              <w:t>Provide explanation</w:t>
            </w:r>
          </w:p>
        </w:tc>
      </w:tr>
      <w:tr w:rsidR="0020689A" w14:paraId="513EF983" w14:textId="77777777" w:rsidTr="00C52E02">
        <w:tc>
          <w:tcPr>
            <w:tcW w:w="9027" w:type="dxa"/>
            <w:gridSpan w:val="5"/>
            <w:tcMar>
              <w:left w:w="0" w:type="dxa"/>
              <w:right w:w="57" w:type="dxa"/>
            </w:tcMar>
          </w:tcPr>
          <w:sdt>
            <w:sdtPr>
              <w:id w:val="1187021578"/>
              <w:placeholder>
                <w:docPart w:val="5EC35542388C4DF09D17104409797B27"/>
              </w:placeholder>
              <w:showingPlcHdr/>
            </w:sdtPr>
            <w:sdtContent>
              <w:p w14:paraId="0685ACB3" w14:textId="1EE40209" w:rsidR="0020689A" w:rsidRDefault="0020689A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  <w:tr w:rsidR="00926BFF" w14:paraId="74B57C46" w14:textId="77777777" w:rsidTr="00C36D46">
        <w:tc>
          <w:tcPr>
            <w:tcW w:w="6890" w:type="dxa"/>
            <w:tcMar>
              <w:left w:w="0" w:type="dxa"/>
              <w:right w:w="57" w:type="dxa"/>
            </w:tcMar>
          </w:tcPr>
          <w:p w14:paraId="3C777413" w14:textId="11D51BBF" w:rsidR="00926BFF" w:rsidRPr="001F62D9" w:rsidRDefault="00000000" w:rsidP="00F25C4F">
            <w:pPr>
              <w:spacing w:beforeLines="80" w:before="192" w:afterLines="80" w:after="192" w:line="23" w:lineRule="atLeast"/>
            </w:pPr>
            <w:sdt>
              <w:sdtPr>
                <w:id w:val="1802882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6BFF" w:rsidRPr="00926BFF">
                  <w:t>D</w:t>
                </w:r>
              </w:sdtContent>
            </w:sdt>
            <w:r w:rsidR="00926BFF" w:rsidRPr="00926BFF">
              <w:t>oes the</w:t>
            </w:r>
            <w:r w:rsidR="00F76BE1">
              <w:t xml:space="preserve"> financial</w:t>
            </w:r>
            <w:r w:rsidR="00926BFF" w:rsidRPr="00926BFF">
              <w:t xml:space="preserve"> saving </w:t>
            </w:r>
            <w:r w:rsidR="00F76BE1">
              <w:t xml:space="preserve">of the restructure </w:t>
            </w:r>
            <w:r w:rsidR="00926BFF" w:rsidRPr="00926BFF">
              <w:t>outweigh</w:t>
            </w:r>
            <w:r w:rsidR="00F76BE1">
              <w:t xml:space="preserve"> the cost of the restructure (</w:t>
            </w:r>
            <w:r w:rsidR="00274CBA">
              <w:t xml:space="preserve">redundancy and pension costs) </w:t>
            </w:r>
            <w:r w:rsidR="004C411D">
              <w:t>over the next 2 financial years</w:t>
            </w:r>
            <w:r w:rsidR="00926BFF" w:rsidRPr="00926BFF">
              <w:t>?</w:t>
            </w:r>
          </w:p>
        </w:tc>
        <w:sdt>
          <w:sdtPr>
            <w:id w:val="489450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  <w:tcMar>
                  <w:left w:w="0" w:type="dxa"/>
                  <w:right w:w="0" w:type="dxa"/>
                </w:tcMar>
              </w:tcPr>
              <w:p w14:paraId="4DACDEFC" w14:textId="77777777" w:rsidR="00926BFF" w:rsidRDefault="00926BFF" w:rsidP="00F25C4F">
                <w:pPr>
                  <w:spacing w:beforeLines="80" w:before="192" w:afterLines="80" w:after="192" w:line="23" w:lineRule="atLeast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71" w:type="dxa"/>
            <w:tcMar>
              <w:left w:w="57" w:type="dxa"/>
              <w:right w:w="0" w:type="dxa"/>
            </w:tcMar>
          </w:tcPr>
          <w:p w14:paraId="7BF33A77" w14:textId="77777777" w:rsidR="00926BFF" w:rsidRDefault="00926BFF" w:rsidP="00F25C4F">
            <w:pPr>
              <w:spacing w:beforeLines="80" w:before="192" w:afterLines="80" w:after="192" w:line="23" w:lineRule="atLeast"/>
            </w:pPr>
            <w:r>
              <w:t>Yes</w:t>
            </w:r>
          </w:p>
        </w:tc>
        <w:sdt>
          <w:sdtPr>
            <w:id w:val="-1283109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6" w:type="dxa"/>
                <w:tcMar>
                  <w:left w:w="0" w:type="dxa"/>
                  <w:right w:w="0" w:type="dxa"/>
                </w:tcMar>
              </w:tcPr>
              <w:p w14:paraId="3D16EE07" w14:textId="77777777" w:rsidR="00926BFF" w:rsidRDefault="00926BFF" w:rsidP="00F25C4F">
                <w:pPr>
                  <w:spacing w:beforeLines="80" w:before="192" w:afterLines="80" w:after="192" w:line="23" w:lineRule="atLeast"/>
                  <w:rPr>
                    <w:rFonts w:ascii="MS Gothic" w:eastAsia="MS Gothic" w:hAnsi="MS Gothic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4" w:type="dxa"/>
            <w:tcMar>
              <w:left w:w="57" w:type="dxa"/>
              <w:right w:w="0" w:type="dxa"/>
            </w:tcMar>
          </w:tcPr>
          <w:p w14:paraId="33B653B1" w14:textId="77777777" w:rsidR="00926BFF" w:rsidRDefault="00926BFF" w:rsidP="00F25C4F">
            <w:pPr>
              <w:spacing w:beforeLines="80" w:before="192" w:afterLines="80" w:after="192" w:line="23" w:lineRule="atLeast"/>
            </w:pPr>
            <w:r>
              <w:t>No</w:t>
            </w:r>
          </w:p>
        </w:tc>
      </w:tr>
      <w:tr w:rsidR="0020689A" w14:paraId="65B6AA2E" w14:textId="77777777" w:rsidTr="00C36D46">
        <w:tc>
          <w:tcPr>
            <w:tcW w:w="9027" w:type="dxa"/>
            <w:gridSpan w:val="5"/>
          </w:tcPr>
          <w:p w14:paraId="573D4CC3" w14:textId="05C2748A" w:rsidR="0020689A" w:rsidRDefault="0020689A" w:rsidP="00B20FF3">
            <w:pPr>
              <w:spacing w:beforeLines="80" w:before="192" w:afterLines="80" w:after="192" w:line="23" w:lineRule="atLeast"/>
            </w:pPr>
            <w:r>
              <w:t>Provide explanation</w:t>
            </w:r>
          </w:p>
        </w:tc>
      </w:tr>
      <w:tr w:rsidR="0020689A" w14:paraId="18206DF9" w14:textId="77777777" w:rsidTr="00C36D46">
        <w:tc>
          <w:tcPr>
            <w:tcW w:w="9027" w:type="dxa"/>
            <w:gridSpan w:val="5"/>
          </w:tcPr>
          <w:sdt>
            <w:sdtPr>
              <w:id w:val="-1521166485"/>
              <w:placeholder>
                <w:docPart w:val="33F9E223DB9F4256941B4224DDC08B88"/>
              </w:placeholder>
              <w:showingPlcHdr/>
            </w:sdtPr>
            <w:sdtContent>
              <w:p w14:paraId="200FC5B5" w14:textId="4C349769" w:rsidR="0020689A" w:rsidRDefault="0020689A" w:rsidP="00B20FF3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6A8BE592" w14:textId="625D207D" w:rsidR="0008579F" w:rsidRPr="00815554" w:rsidRDefault="0008579F" w:rsidP="00F25C4F">
      <w:pPr>
        <w:spacing w:beforeLines="80" w:before="192" w:afterLines="80" w:after="192" w:line="23" w:lineRule="atLeast"/>
        <w:rPr>
          <w:b/>
          <w:bCs/>
        </w:rPr>
      </w:pPr>
      <w:r w:rsidRPr="00815554">
        <w:rPr>
          <w:b/>
          <w:bCs/>
        </w:rPr>
        <w:t xml:space="preserve">Section 4: </w:t>
      </w:r>
      <w:r w:rsidR="00D1495A">
        <w:rPr>
          <w:b/>
          <w:bCs/>
        </w:rPr>
        <w:t>Workforce Review</w:t>
      </w:r>
    </w:p>
    <w:p w14:paraId="4667A58E" w14:textId="73416A63" w:rsidR="001E4F66" w:rsidRPr="00BD2564" w:rsidRDefault="0008579F" w:rsidP="00F25C4F">
      <w:pPr>
        <w:spacing w:beforeLines="80" w:before="192" w:afterLines="80" w:after="192" w:line="23" w:lineRule="atLeast"/>
        <w:rPr>
          <w:color w:val="FF0000"/>
        </w:rPr>
      </w:pPr>
      <w:r w:rsidRPr="00815554">
        <w:t>Attach current staffing structure</w:t>
      </w:r>
      <w:r w:rsidR="00935E4A" w:rsidRPr="00815554">
        <w:t xml:space="preserve">, run a </w:t>
      </w:r>
      <w:r w:rsidR="00935E4A" w:rsidRPr="00962969">
        <w:rPr>
          <w:u w:val="single"/>
        </w:rPr>
        <w:t>BW Establishment Report</w:t>
      </w:r>
      <w:r w:rsidR="00935E4A" w:rsidRPr="00815554">
        <w:t xml:space="preserve"> </w:t>
      </w:r>
      <w:r w:rsidR="00C324B8" w:rsidRPr="00815554">
        <w:t xml:space="preserve"> </w:t>
      </w:r>
      <w:hyperlink r:id="rId12" w:history="1">
        <w:r w:rsidR="002E548F" w:rsidRPr="002E548F">
          <w:rPr>
            <w:color w:val="0000FF"/>
            <w:u w:val="single"/>
          </w:rPr>
          <w:t>Reporting - Head Teacher : Service Desk</w:t>
        </w:r>
      </w:hyperlink>
      <w:r w:rsidR="00C324B8" w:rsidRPr="00815554">
        <w:t xml:space="preserve">   </w:t>
      </w:r>
      <w:r w:rsidR="00784A6C">
        <w:t xml:space="preserve">BW </w:t>
      </w:r>
      <w:r w:rsidR="00123379">
        <w:t xml:space="preserve">Menu Pathway - </w:t>
      </w:r>
      <w:r w:rsidR="00C324B8" w:rsidRPr="00815554">
        <w:t xml:space="preserve">   </w:t>
      </w:r>
      <w:r w:rsidR="00123379" w:rsidRPr="00123379">
        <w:t>Common / Report Ordering / Establishment Report - Line Manager</w:t>
      </w: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52"/>
      </w:tblGrid>
      <w:tr w:rsidR="00A652C9" w14:paraId="48267986" w14:textId="77777777" w:rsidTr="0739774B"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5E76DC11" w14:textId="4E94C9CD" w:rsidR="00A652C9" w:rsidRDefault="00A652C9" w:rsidP="00F25C4F">
            <w:pPr>
              <w:spacing w:beforeLines="80" w:before="192" w:afterLines="80" w:after="192" w:line="23" w:lineRule="atLeast"/>
            </w:pPr>
            <w:r>
              <w:rPr>
                <w:b/>
                <w:bCs/>
              </w:rPr>
              <w:t>Staffing Profile</w:t>
            </w:r>
          </w:p>
        </w:tc>
        <w:tc>
          <w:tcPr>
            <w:tcW w:w="5052" w:type="dxa"/>
            <w:shd w:val="clear" w:color="auto" w:fill="F2F2F2" w:themeFill="background1" w:themeFillShade="F2"/>
            <w:vAlign w:val="center"/>
          </w:tcPr>
          <w:p w14:paraId="10E54F78" w14:textId="77777777" w:rsidR="00A652C9" w:rsidRDefault="648453FF" w:rsidP="144ADF35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739774B">
              <w:rPr>
                <w:b/>
                <w:bCs/>
              </w:rPr>
              <w:t>Details</w:t>
            </w:r>
          </w:p>
        </w:tc>
      </w:tr>
      <w:tr w:rsidR="00803D50" w14:paraId="70AF456A" w14:textId="77777777" w:rsidTr="0739774B">
        <w:tc>
          <w:tcPr>
            <w:tcW w:w="3964" w:type="dxa"/>
            <w:vAlign w:val="center"/>
          </w:tcPr>
          <w:p w14:paraId="0710D5BC" w14:textId="6B6E0805" w:rsidR="00803D50" w:rsidRDefault="00803D50" w:rsidP="00F25C4F">
            <w:pPr>
              <w:spacing w:beforeLines="80" w:before="192" w:afterLines="80" w:after="192" w:line="23" w:lineRule="atLeast"/>
            </w:pPr>
            <w:r w:rsidRPr="00815554">
              <w:t xml:space="preserve">Vacancies </w:t>
            </w:r>
          </w:p>
        </w:tc>
        <w:tc>
          <w:tcPr>
            <w:tcW w:w="5052" w:type="dxa"/>
          </w:tcPr>
          <w:p w14:paraId="2BE44EC9" w14:textId="77777777" w:rsidR="00803D50" w:rsidRDefault="00000000" w:rsidP="00F25C4F">
            <w:pPr>
              <w:spacing w:beforeLines="80" w:before="192" w:afterLines="80" w:after="192" w:line="23" w:lineRule="atLeast"/>
            </w:pPr>
            <w:sdt>
              <w:sdtPr>
                <w:id w:val="1031694557"/>
                <w:placeholder>
                  <w:docPart w:val="1F6E9183B5774162B374290478E8FD58"/>
                </w:placeholder>
                <w:showingPlcHdr/>
              </w:sdtPr>
              <w:sdtContent>
                <w:r w:rsidR="00803D50" w:rsidRPr="00C96B04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803D50" w14:paraId="2EFA2C5A" w14:textId="77777777" w:rsidTr="0739774B">
        <w:tc>
          <w:tcPr>
            <w:tcW w:w="3964" w:type="dxa"/>
            <w:vAlign w:val="center"/>
          </w:tcPr>
          <w:p w14:paraId="0F06EFE4" w14:textId="7BC7E119" w:rsidR="00803D50" w:rsidRDefault="00803D50" w:rsidP="00F25C4F">
            <w:pPr>
              <w:spacing w:beforeLines="80" w:before="192" w:afterLines="80" w:after="192" w:line="23" w:lineRule="atLeast"/>
            </w:pPr>
            <w:r w:rsidRPr="00815554">
              <w:t>Temporary contracts</w:t>
            </w:r>
            <w:r>
              <w:t xml:space="preserve"> (e.g. 1:1s)</w:t>
            </w:r>
          </w:p>
        </w:tc>
        <w:sdt>
          <w:sdtPr>
            <w:id w:val="1357839846"/>
            <w:placeholder>
              <w:docPart w:val="6127D0E6080F48A98C2E0437F6734497"/>
            </w:placeholder>
            <w:showingPlcHdr/>
          </w:sdtPr>
          <w:sdtContent>
            <w:tc>
              <w:tcPr>
                <w:tcW w:w="5052" w:type="dxa"/>
              </w:tcPr>
              <w:p w14:paraId="182DC563" w14:textId="77777777" w:rsidR="00803D50" w:rsidRDefault="00803D50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803D50" w14:paraId="5119E845" w14:textId="77777777" w:rsidTr="0739774B">
        <w:tc>
          <w:tcPr>
            <w:tcW w:w="3964" w:type="dxa"/>
            <w:vAlign w:val="center"/>
          </w:tcPr>
          <w:p w14:paraId="4E8433D0" w14:textId="3E138055" w:rsidR="00803D50" w:rsidRDefault="00803D50" w:rsidP="00F25C4F">
            <w:pPr>
              <w:spacing w:beforeLines="80" w:before="192" w:afterLines="80" w:after="192" w:line="23" w:lineRule="atLeast"/>
            </w:pPr>
            <w:r w:rsidRPr="00815554">
              <w:t>Fixed-term contracts</w:t>
            </w:r>
            <w:r>
              <w:t xml:space="preserve"> (e.g. a cover contract such as sickness, maternity, secondment)</w:t>
            </w:r>
          </w:p>
        </w:tc>
        <w:sdt>
          <w:sdtPr>
            <w:id w:val="-1115672249"/>
            <w:placeholder>
              <w:docPart w:val="A3CA4868196B4212B02234FD1BC6B1A9"/>
            </w:placeholder>
            <w:showingPlcHdr/>
          </w:sdtPr>
          <w:sdtContent>
            <w:tc>
              <w:tcPr>
                <w:tcW w:w="5052" w:type="dxa"/>
              </w:tcPr>
              <w:p w14:paraId="40C49877" w14:textId="77777777" w:rsidR="00803D50" w:rsidRDefault="00803D50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803D50" w14:paraId="2D26C15B" w14:textId="77777777" w:rsidTr="0739774B">
        <w:tc>
          <w:tcPr>
            <w:tcW w:w="3964" w:type="dxa"/>
            <w:vAlign w:val="center"/>
          </w:tcPr>
          <w:p w14:paraId="67016F46" w14:textId="0F65F935" w:rsidR="00803D50" w:rsidRPr="00D96D77" w:rsidRDefault="00803D50" w:rsidP="00F25C4F">
            <w:pPr>
              <w:spacing w:beforeLines="80" w:before="192" w:afterLines="80" w:after="192" w:line="23" w:lineRule="atLeast"/>
            </w:pPr>
            <w:r w:rsidRPr="00815554">
              <w:t>Agency</w:t>
            </w:r>
            <w:r>
              <w:t>/S</w:t>
            </w:r>
            <w:r w:rsidRPr="00815554">
              <w:t xml:space="preserve">upply </w:t>
            </w:r>
            <w:r>
              <w:t>usage</w:t>
            </w:r>
          </w:p>
        </w:tc>
        <w:sdt>
          <w:sdtPr>
            <w:id w:val="-1181504822"/>
            <w:placeholder>
              <w:docPart w:val="7A67CC0E9CB94657B8C0F2F719C004EC"/>
            </w:placeholder>
            <w:showingPlcHdr/>
          </w:sdtPr>
          <w:sdtContent>
            <w:tc>
              <w:tcPr>
                <w:tcW w:w="5052" w:type="dxa"/>
              </w:tcPr>
              <w:p w14:paraId="3D16C23F" w14:textId="3805CAD2" w:rsidR="00803D50" w:rsidRDefault="00803D50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803D50" w14:paraId="0412836C" w14:textId="77777777" w:rsidTr="0739774B">
        <w:tc>
          <w:tcPr>
            <w:tcW w:w="3964" w:type="dxa"/>
            <w:vAlign w:val="center"/>
          </w:tcPr>
          <w:p w14:paraId="3759ED70" w14:textId="0D2F0749" w:rsidR="00803D50" w:rsidRPr="00D96D77" w:rsidRDefault="00803D50" w:rsidP="00F25C4F">
            <w:pPr>
              <w:spacing w:beforeLines="80" w:before="192" w:afterLines="80" w:after="192" w:line="23" w:lineRule="atLeast"/>
            </w:pPr>
            <w:r w:rsidRPr="00815554">
              <w:t>Known retirements</w:t>
            </w:r>
            <w:r>
              <w:t>/resignations</w:t>
            </w:r>
          </w:p>
        </w:tc>
        <w:sdt>
          <w:sdtPr>
            <w:id w:val="-1929654923"/>
            <w:placeholder>
              <w:docPart w:val="9BBB77DC7E24454F9371FDB1F43EA178"/>
            </w:placeholder>
            <w:showingPlcHdr/>
          </w:sdtPr>
          <w:sdtContent>
            <w:tc>
              <w:tcPr>
                <w:tcW w:w="5052" w:type="dxa"/>
              </w:tcPr>
              <w:p w14:paraId="0FF6A487" w14:textId="361FA283" w:rsidR="00803D50" w:rsidRDefault="00803D50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1192105" w14:textId="77777777" w:rsidR="0008579F" w:rsidRPr="00815554" w:rsidRDefault="0008579F" w:rsidP="00F25C4F">
      <w:pPr>
        <w:spacing w:beforeLines="80" w:before="192" w:afterLines="80" w:after="192" w:line="23" w:lineRule="atLeast"/>
      </w:pPr>
      <w:r w:rsidRPr="00815554">
        <w:t>Summary:</w:t>
      </w:r>
    </w:p>
    <w:p w14:paraId="4C14935C" w14:textId="77777777" w:rsidR="0008579F" w:rsidRPr="00815554" w:rsidRDefault="0008579F" w:rsidP="00F25C4F">
      <w:pPr>
        <w:spacing w:beforeLines="80" w:before="192" w:afterLines="80" w:after="192" w:line="23" w:lineRule="atLeast"/>
      </w:pPr>
    </w:p>
    <w:p w14:paraId="7322C2C9" w14:textId="68CAD0AA" w:rsidR="00C32CF2" w:rsidRPr="00C32CF2" w:rsidRDefault="00C32CF2" w:rsidP="00133CB7">
      <w:pPr>
        <w:spacing w:beforeLines="80" w:before="192" w:afterLines="80" w:after="192" w:line="23" w:lineRule="atLeast"/>
        <w:rPr>
          <w:rFonts w:eastAsia="Times New Roman" w:cs="Segoe UI"/>
          <w:kern w:val="0"/>
          <w:lang w:eastAsia="en-GB"/>
          <w14:ligatures w14:val="none"/>
        </w:rPr>
      </w:pPr>
      <w:r w:rsidRPr="00C32CF2">
        <w:rPr>
          <w:rFonts w:eastAsia="Times New Roman" w:cs="Segoe UI"/>
          <w:kern w:val="0"/>
          <w:lang w:eastAsia="en-GB"/>
          <w14:ligatures w14:val="none"/>
        </w:rPr>
        <w:t>Employees requiring consultation</w:t>
      </w:r>
      <w:r w:rsidR="00510E34">
        <w:rPr>
          <w:rFonts w:eastAsia="Times New Roman" w:cs="Segoe UI"/>
          <w:kern w:val="0"/>
          <w:lang w:eastAsia="en-GB"/>
          <w14:ligatures w14:val="none"/>
        </w:rPr>
        <w:t xml:space="preserve"> who are currently not in the workplace</w:t>
      </w:r>
      <w:r>
        <w:rPr>
          <w:rFonts w:eastAsia="Times New Roman" w:cs="Segoe UI"/>
          <w:kern w:val="0"/>
          <w:lang w:eastAsia="en-GB"/>
          <w14:ligatures w14:val="none"/>
        </w:rPr>
        <w:t xml:space="preserve">- </w:t>
      </w:r>
    </w:p>
    <w:p w14:paraId="706AF084" w14:textId="39EC9C86" w:rsidR="006020EB" w:rsidRPr="00C32CF2" w:rsidRDefault="006020EB" w:rsidP="00F25C4F">
      <w:pPr>
        <w:spacing w:beforeLines="80" w:before="192" w:afterLines="80" w:after="192" w:line="23" w:lineRule="atLeast"/>
        <w:rPr>
          <w:rFonts w:eastAsia="Times New Roman" w:cs="Segoe UI"/>
          <w:kern w:val="0"/>
          <w:lang w:eastAsia="en-GB"/>
          <w14:ligatures w14:val="none"/>
        </w:rPr>
      </w:pPr>
      <w:r w:rsidRPr="00815554">
        <w:t>Identify employees currently:</w:t>
      </w:r>
    </w:p>
    <w:tbl>
      <w:tblPr>
        <w:tblStyle w:val="TableGrid"/>
        <w:tblW w:w="9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"/>
        <w:gridCol w:w="2724"/>
        <w:gridCol w:w="284"/>
        <w:gridCol w:w="2725"/>
        <w:gridCol w:w="284"/>
        <w:gridCol w:w="2725"/>
      </w:tblGrid>
      <w:tr w:rsidR="00C6130F" w14:paraId="0E7864B3" w14:textId="77777777" w:rsidTr="00C36D46">
        <w:sdt>
          <w:sdtPr>
            <w:id w:val="944736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5" w:type="dxa"/>
                <w:tcMar>
                  <w:left w:w="0" w:type="dxa"/>
                  <w:right w:w="0" w:type="dxa"/>
                </w:tcMar>
              </w:tcPr>
              <w:p w14:paraId="230DEAFA" w14:textId="77777777" w:rsidR="00C6130F" w:rsidRDefault="00C6130F" w:rsidP="00C63FF6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724" w:type="dxa"/>
            <w:tcMar>
              <w:left w:w="57" w:type="dxa"/>
              <w:right w:w="0" w:type="dxa"/>
            </w:tcMar>
          </w:tcPr>
          <w:p w14:paraId="67FC3DAE" w14:textId="4D4C137B" w:rsidR="00C6130F" w:rsidRDefault="00C6130F" w:rsidP="00C63FF6">
            <w:pPr>
              <w:spacing w:beforeLines="80" w:before="192" w:afterLines="80" w:after="192" w:line="23" w:lineRule="atLeast"/>
            </w:pPr>
            <w:r>
              <w:t>On maternity</w:t>
            </w:r>
            <w:r w:rsidR="00165672">
              <w:t>/adoption</w:t>
            </w:r>
            <w:r>
              <w:t xml:space="preserve"> leave</w:t>
            </w:r>
          </w:p>
        </w:tc>
        <w:sdt>
          <w:sdtPr>
            <w:id w:val="-1944920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52D71EC7" w14:textId="2C626922" w:rsidR="00C6130F" w:rsidRDefault="00C6130F" w:rsidP="00C63FF6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009" w:type="dxa"/>
            <w:gridSpan w:val="2"/>
            <w:tcMar>
              <w:left w:w="57" w:type="dxa"/>
              <w:right w:w="0" w:type="dxa"/>
            </w:tcMar>
          </w:tcPr>
          <w:p w14:paraId="0FB93669" w14:textId="6D032BB6" w:rsidR="00C6130F" w:rsidRDefault="005A0F82" w:rsidP="00C63FF6">
            <w:pPr>
              <w:spacing w:beforeLines="80" w:before="192" w:afterLines="80" w:after="192" w:line="23" w:lineRule="atLeast"/>
            </w:pPr>
            <w:r>
              <w:t>External secondment</w:t>
            </w:r>
          </w:p>
        </w:tc>
        <w:tc>
          <w:tcPr>
            <w:tcW w:w="2725" w:type="dxa"/>
            <w:tcMar>
              <w:left w:w="57" w:type="dxa"/>
              <w:right w:w="0" w:type="dxa"/>
            </w:tcMar>
          </w:tcPr>
          <w:p w14:paraId="4F691C88" w14:textId="5077C61F" w:rsidR="00C6130F" w:rsidRDefault="00C6130F" w:rsidP="00C63FF6">
            <w:pPr>
              <w:spacing w:beforeLines="80" w:before="192" w:afterLines="80" w:after="192" w:line="23" w:lineRule="atLeast"/>
            </w:pPr>
          </w:p>
        </w:tc>
      </w:tr>
      <w:tr w:rsidR="004E0E9E" w14:paraId="70181F30" w14:textId="77777777" w:rsidTr="00C36D46">
        <w:sdt>
          <w:sdtPr>
            <w:id w:val="999242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5" w:type="dxa"/>
                <w:tcMar>
                  <w:left w:w="0" w:type="dxa"/>
                  <w:right w:w="0" w:type="dxa"/>
                </w:tcMar>
              </w:tcPr>
              <w:p w14:paraId="3BBBF1F5" w14:textId="77777777" w:rsidR="004E0E9E" w:rsidRDefault="004E0E9E" w:rsidP="004E0E9E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724" w:type="dxa"/>
            <w:tcMar>
              <w:left w:w="57" w:type="dxa"/>
              <w:right w:w="0" w:type="dxa"/>
            </w:tcMar>
          </w:tcPr>
          <w:p w14:paraId="343E100F" w14:textId="09E145F6" w:rsidR="004E0E9E" w:rsidRDefault="004E0E9E" w:rsidP="004E0E9E">
            <w:pPr>
              <w:spacing w:beforeLines="80" w:before="192" w:afterLines="80" w:after="192" w:line="23" w:lineRule="atLeast"/>
            </w:pPr>
            <w:r>
              <w:t>On long-term sickness</w:t>
            </w:r>
          </w:p>
        </w:tc>
        <w:sdt>
          <w:sdtPr>
            <w:id w:val="-510141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4" w:type="dxa"/>
                <w:tcMar>
                  <w:left w:w="0" w:type="dxa"/>
                  <w:right w:w="0" w:type="dxa"/>
                </w:tcMar>
              </w:tcPr>
              <w:p w14:paraId="4BFAD0F0" w14:textId="37682CB7" w:rsidR="004E0E9E" w:rsidRDefault="004E0E9E" w:rsidP="004E0E9E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725" w:type="dxa"/>
            <w:tcMar>
              <w:left w:w="57" w:type="dxa"/>
              <w:right w:w="0" w:type="dxa"/>
            </w:tcMar>
          </w:tcPr>
          <w:p w14:paraId="702E5795" w14:textId="32884039" w:rsidR="004E0E9E" w:rsidRDefault="004E0E9E" w:rsidP="004E0E9E">
            <w:pPr>
              <w:spacing w:beforeLines="80" w:before="192" w:afterLines="80" w:after="192" w:line="23" w:lineRule="atLeast"/>
            </w:pPr>
            <w:r>
              <w:t>On career break</w:t>
            </w:r>
          </w:p>
        </w:tc>
        <w:tc>
          <w:tcPr>
            <w:tcW w:w="284" w:type="dxa"/>
            <w:tcMar>
              <w:left w:w="0" w:type="dxa"/>
              <w:right w:w="0" w:type="dxa"/>
            </w:tcMar>
          </w:tcPr>
          <w:p w14:paraId="3CE2EB83" w14:textId="1417E36D" w:rsidR="004E0E9E" w:rsidRDefault="004E0E9E" w:rsidP="004E0E9E">
            <w:pPr>
              <w:spacing w:beforeLines="80" w:before="192" w:afterLines="80" w:after="192" w:line="23" w:lineRule="atLeast"/>
            </w:pPr>
          </w:p>
        </w:tc>
        <w:tc>
          <w:tcPr>
            <w:tcW w:w="2725" w:type="dxa"/>
            <w:tcMar>
              <w:left w:w="57" w:type="dxa"/>
              <w:right w:w="0" w:type="dxa"/>
            </w:tcMar>
          </w:tcPr>
          <w:p w14:paraId="6871C825" w14:textId="737C94E7" w:rsidR="004E0E9E" w:rsidRDefault="004E0E9E" w:rsidP="004E0E9E">
            <w:pPr>
              <w:spacing w:beforeLines="80" w:before="192" w:afterLines="80" w:after="192" w:line="23" w:lineRule="atLeast"/>
            </w:pPr>
          </w:p>
        </w:tc>
      </w:tr>
    </w:tbl>
    <w:p w14:paraId="287F43C1" w14:textId="711857F5" w:rsidR="0008579F" w:rsidRPr="00815554" w:rsidRDefault="0059590F" w:rsidP="00F25C4F">
      <w:pPr>
        <w:spacing w:beforeLines="80" w:before="192" w:afterLines="80" w:after="192" w:line="23" w:lineRule="atLeast"/>
      </w:pPr>
      <w:r>
        <w:t>Please note t</w:t>
      </w:r>
      <w:r w:rsidR="009A2DB3">
        <w:t>hese employees</w:t>
      </w:r>
      <w:r w:rsidR="00B37023">
        <w:t xml:space="preserve"> will need to be consulted on as part of the restructure process. </w:t>
      </w:r>
    </w:p>
    <w:p w14:paraId="6971B4A6" w14:textId="5A96D232" w:rsidR="0008579F" w:rsidRPr="003C29C5" w:rsidRDefault="0008579F" w:rsidP="00F25C4F">
      <w:pPr>
        <w:spacing w:beforeLines="80" w:before="192" w:afterLines="80" w:after="192" w:line="23" w:lineRule="atLeast"/>
        <w:rPr>
          <w:u w:val="single"/>
        </w:rPr>
      </w:pPr>
      <w:r w:rsidRPr="003C29C5">
        <w:rPr>
          <w:u w:val="single"/>
        </w:rPr>
        <w:t>Proposed Changes</w:t>
      </w:r>
      <w:r w:rsidR="003C29C5" w:rsidRPr="003C29C5">
        <w:rPr>
          <w:u w:val="single"/>
        </w:rPr>
        <w:t xml:space="preserve">- </w:t>
      </w:r>
    </w:p>
    <w:tbl>
      <w:tblPr>
        <w:tblStyle w:val="TableGrid"/>
        <w:tblW w:w="5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"/>
        <w:gridCol w:w="1418"/>
        <w:gridCol w:w="283"/>
        <w:gridCol w:w="3970"/>
      </w:tblGrid>
      <w:tr w:rsidR="00A043F6" w14:paraId="007DE013" w14:textId="77777777" w:rsidTr="00F25C4F">
        <w:sdt>
          <w:sdtPr>
            <w:id w:val="9489799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3" w:type="dxa"/>
                <w:tcMar>
                  <w:left w:w="0" w:type="dxa"/>
                  <w:right w:w="0" w:type="dxa"/>
                </w:tcMar>
              </w:tcPr>
              <w:p w14:paraId="68140FC1" w14:textId="77777777" w:rsidR="00A043F6" w:rsidRDefault="00A043F6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tcMar>
              <w:left w:w="57" w:type="dxa"/>
              <w:right w:w="0" w:type="dxa"/>
            </w:tcMar>
          </w:tcPr>
          <w:p w14:paraId="64AD3BCC" w14:textId="2DBDC0B3" w:rsidR="00A043F6" w:rsidRDefault="00A043F6" w:rsidP="00F25C4F">
            <w:pPr>
              <w:spacing w:beforeLines="80" w:before="192" w:afterLines="80" w:after="192" w:line="23" w:lineRule="atLeast"/>
            </w:pPr>
            <w:r>
              <w:t>Teachers</w:t>
            </w:r>
          </w:p>
        </w:tc>
        <w:sdt>
          <w:sdtPr>
            <w:id w:val="-160005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83" w:type="dxa"/>
                <w:tcMar>
                  <w:left w:w="0" w:type="dxa"/>
                  <w:right w:w="0" w:type="dxa"/>
                </w:tcMar>
              </w:tcPr>
              <w:p w14:paraId="64DBF565" w14:textId="77777777" w:rsidR="00A043F6" w:rsidRDefault="00A043F6" w:rsidP="00F25C4F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3970" w:type="dxa"/>
            <w:tcMar>
              <w:left w:w="57" w:type="dxa"/>
              <w:right w:w="0" w:type="dxa"/>
            </w:tcMar>
          </w:tcPr>
          <w:p w14:paraId="6562204C" w14:textId="1F1670CE" w:rsidR="00A043F6" w:rsidRDefault="00A043F6" w:rsidP="00F25C4F">
            <w:pPr>
              <w:spacing w:beforeLines="80" w:before="192" w:afterLines="80" w:after="192" w:line="23" w:lineRule="atLeast"/>
            </w:pPr>
            <w:r>
              <w:t>Support Staff (tick both if both apply</w:t>
            </w:r>
            <w:r w:rsidR="00B74B36">
              <w:t>)</w:t>
            </w:r>
          </w:p>
        </w:tc>
      </w:tr>
    </w:tbl>
    <w:p w14:paraId="6CCFE4D1" w14:textId="69115743" w:rsidR="0008579F" w:rsidRPr="00815554" w:rsidRDefault="0008579F" w:rsidP="00F25C4F">
      <w:pPr>
        <w:spacing w:beforeLines="80" w:before="192" w:afterLines="80" w:after="192" w:line="23" w:lineRule="atLeast"/>
      </w:pPr>
      <w:r w:rsidRPr="00815554">
        <w:t>Proposed Reduction</w:t>
      </w:r>
      <w:r w:rsidR="00C324B8" w:rsidRPr="00815554">
        <w:t xml:space="preserve"> - </w:t>
      </w:r>
      <w:r w:rsidRPr="00815554">
        <w:t>Describe the proposed staffing changes and reduction in establishment.</w:t>
      </w:r>
    </w:p>
    <w:p w14:paraId="14A65495" w14:textId="77777777" w:rsidR="0008579F" w:rsidRPr="00815554" w:rsidRDefault="0008579F" w:rsidP="00F25C4F">
      <w:pPr>
        <w:spacing w:beforeLines="80" w:before="192" w:afterLines="80" w:after="192" w:line="23" w:lineRule="atLeast"/>
      </w:pPr>
      <w:r w:rsidRPr="00815554">
        <w:t>Response: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83B9D" w14:paraId="182214F3" w14:textId="77777777">
        <w:trPr>
          <w:trHeight w:val="1134"/>
        </w:trPr>
        <w:tc>
          <w:tcPr>
            <w:tcW w:w="9016" w:type="dxa"/>
          </w:tcPr>
          <w:sdt>
            <w:sdtPr>
              <w:id w:val="-1630937443"/>
              <w:placeholder>
                <w:docPart w:val="9840715AF55B4CBD9A7BE61804709CE1"/>
              </w:placeholder>
              <w:showingPlcHdr/>
            </w:sdtPr>
            <w:sdtContent>
              <w:p w14:paraId="4D9CEC4D" w14:textId="77777777" w:rsidR="00583B9D" w:rsidRDefault="00583B9D" w:rsidP="00F25C4F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13D2E530" w14:textId="0D6946A0" w:rsidR="0008579F" w:rsidRDefault="00DF20B9" w:rsidP="00F25C4F">
      <w:pPr>
        <w:spacing w:beforeLines="80" w:before="192" w:afterLines="80" w:after="192" w:line="23" w:lineRule="atLeast"/>
      </w:pPr>
      <w:r>
        <w:t xml:space="preserve">Teachers - </w:t>
      </w:r>
      <w:r w:rsidR="0008579F" w:rsidRPr="00815554">
        <w:t>Proposed FTE Reduction</w:t>
      </w:r>
      <w:r w:rsidR="00E34A64" w:rsidRPr="00815554">
        <w:t xml:space="preserve"> </w:t>
      </w:r>
      <w:sdt>
        <w:sdtPr>
          <w:id w:val="-2084668087"/>
          <w:placeholder>
            <w:docPart w:val="4B2F1B68ADD34851A530D14F5F602075"/>
          </w:placeholder>
          <w:showingPlcHdr/>
        </w:sdtPr>
        <w:sdtContent>
          <w:r w:rsidR="00BE086A" w:rsidRPr="005B6691">
            <w:rPr>
              <w:rStyle w:val="PlaceholderText"/>
            </w:rPr>
            <w:t>Click or tap here to enter text.</w:t>
          </w:r>
        </w:sdtContent>
      </w:sdt>
      <w:r w:rsidR="0008579F" w:rsidRPr="00815554">
        <w:t xml:space="preserve"> FTE</w:t>
      </w:r>
      <w:r w:rsidR="001C5FBB">
        <w:t xml:space="preserve"> (last Staff Reduction Panel for teacher </w:t>
      </w:r>
      <w:r w:rsidR="00626AAA">
        <w:t>February March to allow for 31</w:t>
      </w:r>
      <w:r w:rsidR="00626AAA" w:rsidRPr="00626AAA">
        <w:rPr>
          <w:vertAlign w:val="superscript"/>
        </w:rPr>
        <w:t>st</w:t>
      </w:r>
      <w:r w:rsidR="00626AAA">
        <w:t xml:space="preserve"> August end date)</w:t>
      </w:r>
    </w:p>
    <w:p w14:paraId="3D131643" w14:textId="1AC72066" w:rsidR="00DF20B9" w:rsidRDefault="00DF20B9" w:rsidP="00F25C4F">
      <w:pPr>
        <w:spacing w:beforeLines="80" w:before="192" w:afterLines="80" w:after="192" w:line="23" w:lineRule="atLeast"/>
      </w:pPr>
      <w:r>
        <w:t xml:space="preserve">Support Staff - </w:t>
      </w:r>
      <w:r w:rsidRPr="00815554">
        <w:t xml:space="preserve">Proposed </w:t>
      </w:r>
      <w:r>
        <w:t>hours</w:t>
      </w:r>
      <w:r w:rsidRPr="00815554">
        <w:t xml:space="preserve"> Reduction </w:t>
      </w:r>
      <w:sdt>
        <w:sdtPr>
          <w:id w:val="98221255"/>
          <w:placeholder>
            <w:docPart w:val="3548628D7BF84B1CBE41E188213988CD"/>
          </w:placeholder>
          <w:showingPlcHdr/>
        </w:sdtPr>
        <w:sdtContent>
          <w:r w:rsidR="00BE086A" w:rsidRPr="005B6691">
            <w:rPr>
              <w:rStyle w:val="PlaceholderText"/>
            </w:rPr>
            <w:t>Click or tap here to enter text.</w:t>
          </w:r>
        </w:sdtContent>
      </w:sdt>
      <w:r>
        <w:t xml:space="preserve"> hours</w:t>
      </w:r>
    </w:p>
    <w:p w14:paraId="06ABA3DF" w14:textId="584DDF3A" w:rsidR="0008579F" w:rsidRPr="00815554" w:rsidRDefault="0008579F" w:rsidP="00F25C4F">
      <w:pPr>
        <w:spacing w:beforeLines="80" w:before="192" w:afterLines="80" w:after="192" w:line="23" w:lineRule="atLeast"/>
      </w:pPr>
      <w:r w:rsidRPr="00815554">
        <w:t>Proposed Date of Implementation</w:t>
      </w:r>
      <w:r w:rsidR="00E34A64" w:rsidRPr="00815554">
        <w:t xml:space="preserve">; </w:t>
      </w:r>
      <w:sdt>
        <w:sdtPr>
          <w:id w:val="-201021772"/>
          <w:placeholder>
            <w:docPart w:val="A7ACB22C448C4F478CBF5A7D5C84EF6F"/>
          </w:placeholder>
          <w:showingPlcHdr/>
        </w:sdtPr>
        <w:sdtContent>
          <w:r w:rsidR="00811441" w:rsidRPr="005B6691">
            <w:rPr>
              <w:rStyle w:val="PlaceholderText"/>
            </w:rPr>
            <w:t>Click or tap here to enter text.</w:t>
          </w:r>
        </w:sdtContent>
      </w:sdt>
    </w:p>
    <w:p w14:paraId="44D83410" w14:textId="77777777" w:rsidR="003911CE" w:rsidRDefault="003911CE" w:rsidP="00F25C4F">
      <w:pPr>
        <w:spacing w:beforeLines="80" w:before="192" w:afterLines="80" w:after="192" w:line="23" w:lineRule="atLeast"/>
      </w:pPr>
    </w:p>
    <w:p w14:paraId="0A920B5F" w14:textId="1CA36EA3" w:rsidR="0008579F" w:rsidRPr="00815554" w:rsidRDefault="0008579F" w:rsidP="00F25C4F">
      <w:pPr>
        <w:spacing w:beforeLines="80" w:before="192" w:afterLines="80" w:after="192" w:line="23" w:lineRule="atLeast"/>
        <w:rPr>
          <w:b/>
          <w:bCs/>
        </w:rPr>
      </w:pPr>
      <w:r w:rsidRPr="00815554">
        <w:rPr>
          <w:b/>
          <w:bCs/>
        </w:rPr>
        <w:t xml:space="preserve">Section </w:t>
      </w:r>
      <w:r w:rsidR="003C29C5">
        <w:rPr>
          <w:b/>
          <w:bCs/>
        </w:rPr>
        <w:t>5</w:t>
      </w:r>
      <w:r w:rsidRPr="00815554">
        <w:rPr>
          <w:b/>
          <w:bCs/>
        </w:rPr>
        <w:t>: Educational Impact Assessment</w:t>
      </w:r>
    </w:p>
    <w:p w14:paraId="42F95280" w14:textId="48BE2E7A" w:rsidR="00B37023" w:rsidRDefault="00B37023" w:rsidP="00F25C4F">
      <w:pPr>
        <w:spacing w:beforeLines="80" w:before="192" w:afterLines="80" w:after="192" w:line="23" w:lineRule="atLeast"/>
      </w:pPr>
      <w:r>
        <w:t xml:space="preserve">Discuss with </w:t>
      </w:r>
      <w:r w:rsidR="00733143">
        <w:t xml:space="preserve">Education </w:t>
      </w:r>
      <w:r>
        <w:t xml:space="preserve">Locality Lead </w:t>
      </w:r>
    </w:p>
    <w:p w14:paraId="1CFE276D" w14:textId="77777777" w:rsidR="00B37023" w:rsidRDefault="00B37023" w:rsidP="00F25C4F">
      <w:pPr>
        <w:spacing w:beforeLines="80" w:before="192" w:afterLines="80" w:after="192" w:line="23" w:lineRule="atLeast"/>
      </w:pPr>
      <w:r w:rsidRPr="00815554">
        <w:t>How will the proposal affect: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345CA1" w14:paraId="2B4D6508" w14:textId="77777777" w:rsidTr="00C36D46">
        <w:tc>
          <w:tcPr>
            <w:tcW w:w="9016" w:type="dxa"/>
            <w:shd w:val="clear" w:color="auto" w:fill="F2F2F2" w:themeFill="background1" w:themeFillShade="F2"/>
          </w:tcPr>
          <w:p w14:paraId="1B1C64A2" w14:textId="20D011B8" w:rsidR="00345CA1" w:rsidRPr="00C36D46" w:rsidRDefault="00345CA1" w:rsidP="00F25C4F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C36D46">
              <w:rPr>
                <w:b/>
                <w:u w:val="single"/>
              </w:rPr>
              <w:t>Class sizes</w:t>
            </w:r>
            <w:r w:rsidRPr="00C36D46">
              <w:rPr>
                <w:b/>
                <w:bCs/>
              </w:rPr>
              <w:t xml:space="preserve"> </w:t>
            </w:r>
            <w:r w:rsidRPr="00C36D46">
              <w:rPr>
                <w:b/>
                <w:bCs/>
                <w:i/>
                <w:iCs/>
                <w:sz w:val="20"/>
                <w:szCs w:val="20"/>
              </w:rPr>
              <w:t>(Including consideration of Infant Class Size Legislation and EY Ratios)</w:t>
            </w:r>
          </w:p>
        </w:tc>
      </w:tr>
      <w:tr w:rsidR="00345CA1" w:rsidRPr="005C1ECA" w14:paraId="025E65B4" w14:textId="77777777" w:rsidTr="00C36D46">
        <w:tc>
          <w:tcPr>
            <w:tcW w:w="9016" w:type="dxa"/>
          </w:tcPr>
          <w:p w14:paraId="5329B700" w14:textId="3265CE74" w:rsidR="00345CA1" w:rsidRPr="00C36D46" w:rsidRDefault="00C34F5C" w:rsidP="00F25C4F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C36D46">
              <w:rPr>
                <w:b/>
                <w:bCs/>
              </w:rPr>
              <w:t>Potential Risk/Impact</w:t>
            </w:r>
          </w:p>
        </w:tc>
      </w:tr>
      <w:tr w:rsidR="00345CA1" w14:paraId="41D3F616" w14:textId="77777777" w:rsidTr="00C36D46">
        <w:tc>
          <w:tcPr>
            <w:tcW w:w="9016" w:type="dxa"/>
          </w:tcPr>
          <w:sdt>
            <w:sdtPr>
              <w:id w:val="-124159205"/>
              <w:placeholder>
                <w:docPart w:val="41284B4F4BD7498FB072D82985A21CD9"/>
              </w:placeholder>
            </w:sdtPr>
            <w:sdtContent>
              <w:p w14:paraId="7A7050AD" w14:textId="13A562AA" w:rsidR="00345CA1" w:rsidRDefault="005C1ECA" w:rsidP="00F25C4F">
                <w:pPr>
                  <w:spacing w:beforeLines="80" w:before="192" w:afterLines="80" w:after="192" w:line="23" w:lineRule="atLeast"/>
                </w:pPr>
                <w:proofErr w:type="spellStart"/>
                <w:r>
                  <w:t>e</w:t>
                </w:r>
                <w:r w:rsidR="00E83362" w:rsidRPr="00E83362">
                  <w:t>g</w:t>
                </w:r>
                <w:proofErr w:type="spellEnd"/>
                <w:r w:rsidR="00E83362" w:rsidRPr="00E83362">
                  <w:t xml:space="preserve"> 2026/2027 Year 1/2 class is 30 </w:t>
                </w:r>
                <w:r w:rsidR="00310AD3" w:rsidRPr="00E83362">
                  <w:t>pupils,</w:t>
                </w:r>
                <w:r w:rsidR="00E83362" w:rsidRPr="00E83362">
                  <w:t xml:space="preserve"> but 2027/2028 Year 1/ 2 class will be 33 pupils</w:t>
                </w:r>
              </w:p>
            </w:sdtContent>
          </w:sdt>
        </w:tc>
      </w:tr>
      <w:tr w:rsidR="00345CA1" w:rsidRPr="005C1ECA" w14:paraId="08ACB56C" w14:textId="77777777" w:rsidTr="00C36D46">
        <w:tc>
          <w:tcPr>
            <w:tcW w:w="9016" w:type="dxa"/>
          </w:tcPr>
          <w:p w14:paraId="7B94707F" w14:textId="186B76FE" w:rsidR="00345CA1" w:rsidRPr="00C36D46" w:rsidRDefault="00C34F5C" w:rsidP="00F25C4F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C36D46">
              <w:rPr>
                <w:b/>
                <w:bCs/>
              </w:rPr>
              <w:t>Mitigati</w:t>
            </w:r>
            <w:r w:rsidR="00E83362" w:rsidRPr="00C36D46">
              <w:rPr>
                <w:b/>
                <w:bCs/>
              </w:rPr>
              <w:t>ng Actions</w:t>
            </w:r>
            <w:r w:rsidR="007A32B3">
              <w:rPr>
                <w:b/>
                <w:bCs/>
              </w:rPr>
              <w:t xml:space="preserve"> -</w:t>
            </w:r>
          </w:p>
        </w:tc>
      </w:tr>
      <w:tr w:rsidR="00C34F5C" w14:paraId="067E8A18" w14:textId="77777777" w:rsidTr="00345CA1">
        <w:tc>
          <w:tcPr>
            <w:tcW w:w="9016" w:type="dxa"/>
          </w:tcPr>
          <w:sdt>
            <w:sdtPr>
              <w:id w:val="-277571052"/>
              <w:placeholder>
                <w:docPart w:val="41284B4F4BD7498FB072D82985A21CD9"/>
              </w:placeholder>
            </w:sdtPr>
            <w:sdtContent>
              <w:p w14:paraId="68E3CEB9" w14:textId="2EBA31BC" w:rsidR="00C34F5C" w:rsidRDefault="005C1ECA" w:rsidP="00F25C4F">
                <w:pPr>
                  <w:spacing w:beforeLines="80" w:before="192" w:afterLines="80" w:after="192" w:line="23" w:lineRule="atLeast"/>
                </w:pPr>
                <w:proofErr w:type="spellStart"/>
                <w:r>
                  <w:t>e</w:t>
                </w:r>
                <w:r w:rsidR="004C1B12" w:rsidRPr="004C1B12">
                  <w:t>g</w:t>
                </w:r>
                <w:proofErr w:type="spellEnd"/>
                <w:r w:rsidR="004C1B12" w:rsidRPr="004C1B12">
                  <w:t xml:space="preserve">  Review PAN and class structure possibilities for the next 3 years</w:t>
                </w:r>
              </w:p>
            </w:sdtContent>
          </w:sdt>
        </w:tc>
      </w:tr>
      <w:tr w:rsidR="004C1B12" w14:paraId="4EA9E6CF" w14:textId="77777777" w:rsidTr="00C36D46">
        <w:tc>
          <w:tcPr>
            <w:tcW w:w="9016" w:type="dxa"/>
            <w:shd w:val="clear" w:color="auto" w:fill="F2F2F2" w:themeFill="background1" w:themeFillShade="F2"/>
          </w:tcPr>
          <w:p w14:paraId="7731DAF5" w14:textId="386D9655" w:rsidR="004C1B12" w:rsidRPr="00C36D46" w:rsidRDefault="004C1B12" w:rsidP="00F25C4F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C36D46">
              <w:rPr>
                <w:b/>
                <w:bCs/>
              </w:rPr>
              <w:t>Curriculum delivery</w:t>
            </w:r>
            <w:r w:rsidRPr="00C36D46">
              <w:rPr>
                <w:b/>
                <w:bCs/>
                <w:i/>
                <w:iCs/>
                <w:sz w:val="20"/>
                <w:szCs w:val="20"/>
              </w:rPr>
              <w:t xml:space="preserve"> (including implications of mixed age classes)</w:t>
            </w:r>
          </w:p>
        </w:tc>
      </w:tr>
      <w:tr w:rsidR="00B336C3" w14:paraId="1889470D" w14:textId="77777777" w:rsidTr="00345CA1">
        <w:tc>
          <w:tcPr>
            <w:tcW w:w="9016" w:type="dxa"/>
          </w:tcPr>
          <w:p w14:paraId="3C1F5193" w14:textId="5CEFC16B" w:rsidR="00B336C3" w:rsidRPr="00B336C3" w:rsidRDefault="00B336C3" w:rsidP="00F25C4F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Potential Risk/Impact</w:t>
            </w:r>
          </w:p>
        </w:tc>
      </w:tr>
      <w:tr w:rsidR="00B336C3" w14:paraId="16ABB548" w14:textId="77777777" w:rsidTr="00345CA1">
        <w:sdt>
          <w:sdtPr>
            <w:rPr>
              <w:b/>
              <w:bCs/>
            </w:rPr>
            <w:id w:val="1180702498"/>
            <w:placeholder>
              <w:docPart w:val="41284B4F4BD7498FB072D82985A21CD9"/>
            </w:placeholder>
            <w:showingPlcHdr/>
          </w:sdtPr>
          <w:sdtContent>
            <w:tc>
              <w:tcPr>
                <w:tcW w:w="9016" w:type="dxa"/>
              </w:tcPr>
              <w:p w14:paraId="76DCFB90" w14:textId="6205C809" w:rsidR="00B336C3" w:rsidRPr="00B336C3" w:rsidRDefault="00B336C3" w:rsidP="00F25C4F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B336C3" w14:paraId="604B77A4" w14:textId="77777777" w:rsidTr="00345CA1">
        <w:tc>
          <w:tcPr>
            <w:tcW w:w="9016" w:type="dxa"/>
          </w:tcPr>
          <w:p w14:paraId="7400DDD7" w14:textId="4ED14CB0" w:rsidR="00B336C3" w:rsidRPr="00B336C3" w:rsidRDefault="00B336C3" w:rsidP="00F25C4F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Mitigating Actions</w:t>
            </w:r>
          </w:p>
        </w:tc>
      </w:tr>
      <w:tr w:rsidR="00B336C3" w14:paraId="706DBE46" w14:textId="77777777" w:rsidTr="00345CA1">
        <w:sdt>
          <w:sdtPr>
            <w:rPr>
              <w:b/>
              <w:bCs/>
            </w:rPr>
            <w:id w:val="-993028287"/>
            <w:placeholder>
              <w:docPart w:val="41284B4F4BD7498FB072D82985A21CD9"/>
            </w:placeholder>
            <w:showingPlcHdr/>
          </w:sdtPr>
          <w:sdtContent>
            <w:tc>
              <w:tcPr>
                <w:tcW w:w="9016" w:type="dxa"/>
              </w:tcPr>
              <w:p w14:paraId="2B0B6D52" w14:textId="00778646" w:rsidR="00B336C3" w:rsidRPr="00B336C3" w:rsidRDefault="00B336C3" w:rsidP="00F25C4F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B336C3" w14:paraId="5A0DCBD8" w14:textId="77777777" w:rsidTr="00C36D46">
        <w:tc>
          <w:tcPr>
            <w:tcW w:w="9016" w:type="dxa"/>
            <w:shd w:val="clear" w:color="auto" w:fill="F2F2F2" w:themeFill="background1" w:themeFillShade="F2"/>
          </w:tcPr>
          <w:p w14:paraId="1A1CB30D" w14:textId="1D87CA71" w:rsidR="00B336C3" w:rsidRPr="005C4B49" w:rsidRDefault="00B336C3">
            <w:pPr>
              <w:spacing w:beforeLines="80" w:before="192" w:afterLines="80" w:after="192" w:line="23" w:lineRule="atLeast"/>
              <w:rPr>
                <w:b/>
                <w:bCs/>
              </w:rPr>
            </w:pPr>
            <w:r>
              <w:rPr>
                <w:b/>
                <w:bCs/>
              </w:rPr>
              <w:t>Leadership Capacity</w:t>
            </w:r>
          </w:p>
        </w:tc>
      </w:tr>
      <w:tr w:rsidR="00B336C3" w14:paraId="09FC5E34" w14:textId="77777777" w:rsidTr="00C36D46">
        <w:tc>
          <w:tcPr>
            <w:tcW w:w="9016" w:type="dxa"/>
          </w:tcPr>
          <w:p w14:paraId="5E51FA4E" w14:textId="77777777" w:rsidR="00B336C3" w:rsidRPr="00B336C3" w:rsidRDefault="00B336C3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Potential Risk/Impact</w:t>
            </w:r>
          </w:p>
        </w:tc>
      </w:tr>
      <w:tr w:rsidR="00B336C3" w14:paraId="45065041" w14:textId="77777777" w:rsidTr="00C36D46">
        <w:sdt>
          <w:sdtPr>
            <w:rPr>
              <w:b/>
              <w:bCs/>
            </w:rPr>
            <w:id w:val="-612668172"/>
            <w:placeholder>
              <w:docPart w:val="2053743E146F498D8BA13D86B98D3A6B"/>
            </w:placeholder>
            <w:showingPlcHdr/>
          </w:sdtPr>
          <w:sdtContent>
            <w:tc>
              <w:tcPr>
                <w:tcW w:w="9016" w:type="dxa"/>
              </w:tcPr>
              <w:p w14:paraId="31B69887" w14:textId="77777777" w:rsidR="00B336C3" w:rsidRPr="00B336C3" w:rsidRDefault="00B336C3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B336C3" w14:paraId="57886166" w14:textId="77777777" w:rsidTr="00C36D46">
        <w:tc>
          <w:tcPr>
            <w:tcW w:w="9016" w:type="dxa"/>
          </w:tcPr>
          <w:p w14:paraId="1E41A5F5" w14:textId="77777777" w:rsidR="00B336C3" w:rsidRPr="00B336C3" w:rsidRDefault="00B336C3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Mitigating Actions</w:t>
            </w:r>
          </w:p>
        </w:tc>
      </w:tr>
      <w:tr w:rsidR="00B336C3" w14:paraId="6AEDDCCF" w14:textId="77777777" w:rsidTr="00C36D46">
        <w:sdt>
          <w:sdtPr>
            <w:rPr>
              <w:b/>
              <w:bCs/>
            </w:rPr>
            <w:id w:val="841747520"/>
            <w:placeholder>
              <w:docPart w:val="2053743E146F498D8BA13D86B98D3A6B"/>
            </w:placeholder>
            <w:showingPlcHdr/>
          </w:sdtPr>
          <w:sdtContent>
            <w:tc>
              <w:tcPr>
                <w:tcW w:w="9016" w:type="dxa"/>
              </w:tcPr>
              <w:p w14:paraId="260D6524" w14:textId="77777777" w:rsidR="00B336C3" w:rsidRPr="00B336C3" w:rsidRDefault="00B336C3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34D7B" w14:paraId="1DA2D139" w14:textId="77777777" w:rsidTr="00C36D46">
        <w:tc>
          <w:tcPr>
            <w:tcW w:w="9016" w:type="dxa"/>
            <w:shd w:val="clear" w:color="auto" w:fill="F2F2F2" w:themeFill="background1" w:themeFillShade="F2"/>
          </w:tcPr>
          <w:p w14:paraId="40DDF23C" w14:textId="02A24AF5" w:rsidR="00D34D7B" w:rsidRPr="005C4B49" w:rsidRDefault="00D34D7B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D34D7B">
              <w:rPr>
                <w:b/>
                <w:bCs/>
              </w:rPr>
              <w:t>SEND provision</w:t>
            </w:r>
          </w:p>
        </w:tc>
      </w:tr>
      <w:tr w:rsidR="00D34D7B" w14:paraId="0466F61E" w14:textId="77777777" w:rsidTr="00C36D46">
        <w:tc>
          <w:tcPr>
            <w:tcW w:w="9016" w:type="dxa"/>
          </w:tcPr>
          <w:p w14:paraId="0A4140FE" w14:textId="77777777" w:rsidR="00D34D7B" w:rsidRPr="00B336C3" w:rsidRDefault="00D34D7B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Potential Risk/Impact</w:t>
            </w:r>
          </w:p>
        </w:tc>
      </w:tr>
      <w:tr w:rsidR="00D34D7B" w14:paraId="7EABF685" w14:textId="77777777" w:rsidTr="00C36D46">
        <w:sdt>
          <w:sdtPr>
            <w:rPr>
              <w:b/>
              <w:bCs/>
            </w:rPr>
            <w:id w:val="1730803537"/>
            <w:placeholder>
              <w:docPart w:val="BA3D0E9B32E94C74B3D49D8C69CED86D"/>
            </w:placeholder>
            <w:showingPlcHdr/>
          </w:sdtPr>
          <w:sdtContent>
            <w:tc>
              <w:tcPr>
                <w:tcW w:w="9016" w:type="dxa"/>
              </w:tcPr>
              <w:p w14:paraId="7CFC85F5" w14:textId="77777777" w:rsidR="00D34D7B" w:rsidRPr="00B336C3" w:rsidRDefault="00D34D7B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34D7B" w14:paraId="4C9A613C" w14:textId="77777777" w:rsidTr="00C36D46">
        <w:tc>
          <w:tcPr>
            <w:tcW w:w="9016" w:type="dxa"/>
          </w:tcPr>
          <w:p w14:paraId="261D4986" w14:textId="77777777" w:rsidR="00D34D7B" w:rsidRPr="00B336C3" w:rsidRDefault="00D34D7B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Mitigating Actions</w:t>
            </w:r>
          </w:p>
        </w:tc>
      </w:tr>
      <w:tr w:rsidR="00D34D7B" w14:paraId="308083FB" w14:textId="77777777" w:rsidTr="00C36D46">
        <w:sdt>
          <w:sdtPr>
            <w:rPr>
              <w:b/>
              <w:bCs/>
            </w:rPr>
            <w:id w:val="1254546366"/>
            <w:placeholder>
              <w:docPart w:val="BA3D0E9B32E94C74B3D49D8C69CED86D"/>
            </w:placeholder>
            <w:showingPlcHdr/>
          </w:sdtPr>
          <w:sdtContent>
            <w:tc>
              <w:tcPr>
                <w:tcW w:w="9016" w:type="dxa"/>
              </w:tcPr>
              <w:p w14:paraId="5991268B" w14:textId="77777777" w:rsidR="00D34D7B" w:rsidRPr="00B336C3" w:rsidRDefault="00D34D7B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34D7B" w14:paraId="18A218B6" w14:textId="77777777" w:rsidTr="00C36D46">
        <w:tc>
          <w:tcPr>
            <w:tcW w:w="9016" w:type="dxa"/>
            <w:shd w:val="clear" w:color="auto" w:fill="F2F2F2" w:themeFill="background1" w:themeFillShade="F2"/>
          </w:tcPr>
          <w:p w14:paraId="10AEAFFC" w14:textId="1FEA3B6C" w:rsidR="00D34D7B" w:rsidRPr="005C4B49" w:rsidRDefault="00BE7F6D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E7F6D">
              <w:rPr>
                <w:b/>
                <w:bCs/>
              </w:rPr>
              <w:t>Safeguarding</w:t>
            </w:r>
          </w:p>
        </w:tc>
      </w:tr>
      <w:tr w:rsidR="00D34D7B" w14:paraId="54D7EC27" w14:textId="77777777" w:rsidTr="00C36D46">
        <w:tc>
          <w:tcPr>
            <w:tcW w:w="9016" w:type="dxa"/>
          </w:tcPr>
          <w:p w14:paraId="1D9AC082" w14:textId="77777777" w:rsidR="00D34D7B" w:rsidRPr="00B336C3" w:rsidRDefault="00D34D7B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Potential Risk/Impact</w:t>
            </w:r>
          </w:p>
        </w:tc>
      </w:tr>
      <w:tr w:rsidR="00D34D7B" w14:paraId="558BCBEB" w14:textId="77777777" w:rsidTr="00C36D46">
        <w:sdt>
          <w:sdtPr>
            <w:rPr>
              <w:b/>
              <w:bCs/>
            </w:rPr>
            <w:id w:val="693734736"/>
            <w:placeholder>
              <w:docPart w:val="FF411D77A8FF4A1F88E33E248AFD324D"/>
            </w:placeholder>
            <w:showingPlcHdr/>
          </w:sdtPr>
          <w:sdtContent>
            <w:tc>
              <w:tcPr>
                <w:tcW w:w="9016" w:type="dxa"/>
              </w:tcPr>
              <w:p w14:paraId="7A8B8575" w14:textId="77777777" w:rsidR="00D34D7B" w:rsidRPr="00B336C3" w:rsidRDefault="00D34D7B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34D7B" w14:paraId="74CEE0F9" w14:textId="77777777" w:rsidTr="00C36D46">
        <w:tc>
          <w:tcPr>
            <w:tcW w:w="9016" w:type="dxa"/>
          </w:tcPr>
          <w:p w14:paraId="6F1ADE4B" w14:textId="77777777" w:rsidR="00D34D7B" w:rsidRPr="00B336C3" w:rsidRDefault="00D34D7B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Mitigating Actions</w:t>
            </w:r>
          </w:p>
        </w:tc>
      </w:tr>
      <w:tr w:rsidR="00D34D7B" w14:paraId="04F02298" w14:textId="77777777" w:rsidTr="00C36D46">
        <w:sdt>
          <w:sdtPr>
            <w:rPr>
              <w:b/>
              <w:bCs/>
            </w:rPr>
            <w:id w:val="-1633559967"/>
            <w:placeholder>
              <w:docPart w:val="FF411D77A8FF4A1F88E33E248AFD324D"/>
            </w:placeholder>
            <w:showingPlcHdr/>
          </w:sdtPr>
          <w:sdtContent>
            <w:tc>
              <w:tcPr>
                <w:tcW w:w="9016" w:type="dxa"/>
              </w:tcPr>
              <w:p w14:paraId="3F99A8DE" w14:textId="77777777" w:rsidR="00D34D7B" w:rsidRPr="00B336C3" w:rsidRDefault="00D34D7B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34D7B" w14:paraId="3E9C5E25" w14:textId="77777777" w:rsidTr="00C36D46">
        <w:tc>
          <w:tcPr>
            <w:tcW w:w="9016" w:type="dxa"/>
            <w:shd w:val="clear" w:color="auto" w:fill="F2F2F2" w:themeFill="background1" w:themeFillShade="F2"/>
          </w:tcPr>
          <w:p w14:paraId="6F377BFC" w14:textId="4D362BF8" w:rsidR="00D34D7B" w:rsidRPr="005C4B49" w:rsidRDefault="00BE7F6D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E7F6D">
              <w:rPr>
                <w:b/>
                <w:bCs/>
              </w:rPr>
              <w:t>Attendance support</w:t>
            </w:r>
          </w:p>
        </w:tc>
      </w:tr>
      <w:tr w:rsidR="00D34D7B" w14:paraId="66FEA5B0" w14:textId="77777777" w:rsidTr="00C36D46">
        <w:tc>
          <w:tcPr>
            <w:tcW w:w="9016" w:type="dxa"/>
          </w:tcPr>
          <w:p w14:paraId="0FD484FD" w14:textId="77777777" w:rsidR="00D34D7B" w:rsidRPr="00B336C3" w:rsidRDefault="00D34D7B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Potential Risk/Impact</w:t>
            </w:r>
          </w:p>
        </w:tc>
      </w:tr>
      <w:tr w:rsidR="00D34D7B" w14:paraId="4971E2F9" w14:textId="77777777" w:rsidTr="00C36D46">
        <w:sdt>
          <w:sdtPr>
            <w:rPr>
              <w:b/>
              <w:bCs/>
            </w:rPr>
            <w:id w:val="1325404014"/>
            <w:placeholder>
              <w:docPart w:val="19DEF6963A11477C905F19B912E0813F"/>
            </w:placeholder>
            <w:showingPlcHdr/>
          </w:sdtPr>
          <w:sdtContent>
            <w:tc>
              <w:tcPr>
                <w:tcW w:w="9016" w:type="dxa"/>
              </w:tcPr>
              <w:p w14:paraId="52275197" w14:textId="77777777" w:rsidR="00D34D7B" w:rsidRPr="00B336C3" w:rsidRDefault="00D34D7B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34D7B" w14:paraId="4CCBD285" w14:textId="77777777" w:rsidTr="00C36D46">
        <w:tc>
          <w:tcPr>
            <w:tcW w:w="9016" w:type="dxa"/>
          </w:tcPr>
          <w:p w14:paraId="311D517C" w14:textId="77777777" w:rsidR="00D34D7B" w:rsidRPr="00B336C3" w:rsidRDefault="00D34D7B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Mitigating Actions</w:t>
            </w:r>
          </w:p>
        </w:tc>
      </w:tr>
      <w:tr w:rsidR="00D34D7B" w14:paraId="483614C5" w14:textId="77777777" w:rsidTr="00C36D46">
        <w:sdt>
          <w:sdtPr>
            <w:rPr>
              <w:b/>
              <w:bCs/>
            </w:rPr>
            <w:id w:val="854771190"/>
            <w:placeholder>
              <w:docPart w:val="19DEF6963A11477C905F19B912E0813F"/>
            </w:placeholder>
            <w:showingPlcHdr/>
          </w:sdtPr>
          <w:sdtContent>
            <w:tc>
              <w:tcPr>
                <w:tcW w:w="9016" w:type="dxa"/>
              </w:tcPr>
              <w:p w14:paraId="4258154D" w14:textId="77777777" w:rsidR="00D34D7B" w:rsidRPr="00B336C3" w:rsidRDefault="00D34D7B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34D7B" w14:paraId="36F73083" w14:textId="77777777" w:rsidTr="00C36D46">
        <w:tc>
          <w:tcPr>
            <w:tcW w:w="9016" w:type="dxa"/>
            <w:shd w:val="clear" w:color="auto" w:fill="F2F2F2" w:themeFill="background1" w:themeFillShade="F2"/>
          </w:tcPr>
          <w:p w14:paraId="0078D7B0" w14:textId="3191A0E9" w:rsidR="00D34D7B" w:rsidRPr="005C4B49" w:rsidRDefault="00BE7F6D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E7F6D">
              <w:rPr>
                <w:b/>
                <w:bCs/>
              </w:rPr>
              <w:t xml:space="preserve">Pastoral </w:t>
            </w:r>
            <w:r>
              <w:rPr>
                <w:b/>
                <w:bCs/>
              </w:rPr>
              <w:t>S</w:t>
            </w:r>
            <w:r w:rsidRPr="00BE7F6D">
              <w:rPr>
                <w:b/>
                <w:bCs/>
              </w:rPr>
              <w:t>upport</w:t>
            </w:r>
          </w:p>
        </w:tc>
      </w:tr>
      <w:tr w:rsidR="00D34D7B" w14:paraId="3DF5E081" w14:textId="77777777" w:rsidTr="00C36D46">
        <w:tc>
          <w:tcPr>
            <w:tcW w:w="9016" w:type="dxa"/>
          </w:tcPr>
          <w:p w14:paraId="440CE68F" w14:textId="77777777" w:rsidR="00D34D7B" w:rsidRPr="00B336C3" w:rsidRDefault="00D34D7B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Potential Risk/Impact</w:t>
            </w:r>
          </w:p>
        </w:tc>
      </w:tr>
      <w:tr w:rsidR="00D34D7B" w14:paraId="07BAB0D8" w14:textId="77777777" w:rsidTr="00C36D46">
        <w:sdt>
          <w:sdtPr>
            <w:rPr>
              <w:b/>
              <w:bCs/>
            </w:rPr>
            <w:id w:val="-1797596104"/>
            <w:placeholder>
              <w:docPart w:val="A994DF57C62A45B597705C87BD9152DC"/>
            </w:placeholder>
            <w:showingPlcHdr/>
          </w:sdtPr>
          <w:sdtContent>
            <w:tc>
              <w:tcPr>
                <w:tcW w:w="9016" w:type="dxa"/>
              </w:tcPr>
              <w:p w14:paraId="1CB28590" w14:textId="77777777" w:rsidR="00D34D7B" w:rsidRPr="00B336C3" w:rsidRDefault="00D34D7B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34D7B" w14:paraId="61246C60" w14:textId="77777777" w:rsidTr="00C36D46">
        <w:tc>
          <w:tcPr>
            <w:tcW w:w="9016" w:type="dxa"/>
          </w:tcPr>
          <w:p w14:paraId="201F058B" w14:textId="77777777" w:rsidR="00D34D7B" w:rsidRPr="00B336C3" w:rsidRDefault="00D34D7B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Mitigating Actions</w:t>
            </w:r>
          </w:p>
        </w:tc>
      </w:tr>
      <w:tr w:rsidR="00D34D7B" w14:paraId="41125F0F" w14:textId="77777777" w:rsidTr="00C36D46">
        <w:sdt>
          <w:sdtPr>
            <w:rPr>
              <w:b/>
              <w:bCs/>
            </w:rPr>
            <w:id w:val="-1173491483"/>
            <w:placeholder>
              <w:docPart w:val="A994DF57C62A45B597705C87BD9152DC"/>
            </w:placeholder>
            <w:showingPlcHdr/>
          </w:sdtPr>
          <w:sdtContent>
            <w:tc>
              <w:tcPr>
                <w:tcW w:w="9016" w:type="dxa"/>
              </w:tcPr>
              <w:p w14:paraId="4D5E98A2" w14:textId="77777777" w:rsidR="00D34D7B" w:rsidRPr="00B336C3" w:rsidRDefault="00D34D7B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34D7B" w14:paraId="36F4BD84" w14:textId="77777777" w:rsidTr="00C36D46">
        <w:tc>
          <w:tcPr>
            <w:tcW w:w="9016" w:type="dxa"/>
            <w:shd w:val="clear" w:color="auto" w:fill="F2F2F2" w:themeFill="background1" w:themeFillShade="F2"/>
          </w:tcPr>
          <w:p w14:paraId="51760042" w14:textId="3733FA0C" w:rsidR="00D34D7B" w:rsidRPr="005C4B49" w:rsidRDefault="001B5E57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1B5E57">
              <w:rPr>
                <w:b/>
                <w:bCs/>
              </w:rPr>
              <w:t>School improvement priorities</w:t>
            </w:r>
          </w:p>
        </w:tc>
      </w:tr>
      <w:tr w:rsidR="00D34D7B" w14:paraId="26F63B69" w14:textId="77777777" w:rsidTr="00C36D46">
        <w:tc>
          <w:tcPr>
            <w:tcW w:w="9016" w:type="dxa"/>
          </w:tcPr>
          <w:p w14:paraId="66174D1D" w14:textId="77777777" w:rsidR="00D34D7B" w:rsidRPr="00B336C3" w:rsidRDefault="00D34D7B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Potential Risk/Impact</w:t>
            </w:r>
          </w:p>
        </w:tc>
      </w:tr>
      <w:tr w:rsidR="00D34D7B" w14:paraId="169EFFDB" w14:textId="77777777" w:rsidTr="00C36D46">
        <w:sdt>
          <w:sdtPr>
            <w:rPr>
              <w:b/>
              <w:bCs/>
            </w:rPr>
            <w:id w:val="609323922"/>
            <w:placeholder>
              <w:docPart w:val="A715607DC46246B399DE2BC763C15948"/>
            </w:placeholder>
            <w:showingPlcHdr/>
          </w:sdtPr>
          <w:sdtContent>
            <w:tc>
              <w:tcPr>
                <w:tcW w:w="9016" w:type="dxa"/>
              </w:tcPr>
              <w:p w14:paraId="4F51F7DF" w14:textId="77777777" w:rsidR="00D34D7B" w:rsidRPr="00B336C3" w:rsidRDefault="00D34D7B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D34D7B" w14:paraId="2135610A" w14:textId="77777777" w:rsidTr="00C36D46">
        <w:tc>
          <w:tcPr>
            <w:tcW w:w="9016" w:type="dxa"/>
          </w:tcPr>
          <w:p w14:paraId="6CCA1FDD" w14:textId="77777777" w:rsidR="00D34D7B" w:rsidRPr="00B336C3" w:rsidRDefault="00D34D7B">
            <w:pPr>
              <w:spacing w:beforeLines="80" w:before="192" w:afterLines="80" w:after="192" w:line="23" w:lineRule="atLeast"/>
              <w:rPr>
                <w:b/>
                <w:bCs/>
              </w:rPr>
            </w:pPr>
            <w:r w:rsidRPr="00B336C3">
              <w:rPr>
                <w:b/>
                <w:bCs/>
              </w:rPr>
              <w:t>Mitigating Actions</w:t>
            </w:r>
          </w:p>
        </w:tc>
      </w:tr>
      <w:tr w:rsidR="00D34D7B" w14:paraId="6956C58B" w14:textId="77777777" w:rsidTr="00C36D46">
        <w:sdt>
          <w:sdtPr>
            <w:rPr>
              <w:b/>
              <w:bCs/>
            </w:rPr>
            <w:id w:val="-1155143827"/>
            <w:placeholder>
              <w:docPart w:val="A715607DC46246B399DE2BC763C15948"/>
            </w:placeholder>
            <w:showingPlcHdr/>
          </w:sdtPr>
          <w:sdtContent>
            <w:tc>
              <w:tcPr>
                <w:tcW w:w="9016" w:type="dxa"/>
              </w:tcPr>
              <w:p w14:paraId="17D88AF0" w14:textId="77777777" w:rsidR="00D34D7B" w:rsidRPr="00B336C3" w:rsidRDefault="00D34D7B">
                <w:pPr>
                  <w:spacing w:beforeLines="80" w:before="192" w:afterLines="80" w:after="192" w:line="23" w:lineRule="atLeast"/>
                  <w:rPr>
                    <w:b/>
                    <w:bCs/>
                  </w:rPr>
                </w:pPr>
                <w:r w:rsidRPr="005B6691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1676637E" w14:textId="312345F0" w:rsidR="009B0EA5" w:rsidRPr="00815554" w:rsidRDefault="00B94703" w:rsidP="009B0EA5">
      <w:pPr>
        <w:spacing w:beforeLines="80" w:before="192" w:afterLines="80" w:after="192" w:line="23" w:lineRule="atLeast"/>
      </w:pPr>
      <w:r>
        <w:t>How</w:t>
      </w:r>
      <w:r w:rsidR="009E0142">
        <w:t xml:space="preserve"> is this proposal educationally sustainable</w:t>
      </w:r>
      <w:r w:rsidR="66FED48D">
        <w:t xml:space="preserve"> and will it support the delivery of the school’s long term strategic plan</w:t>
      </w:r>
      <w:r w:rsidR="009E0142">
        <w:t>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B0EA5" w14:paraId="0E0B75AA" w14:textId="77777777">
        <w:trPr>
          <w:trHeight w:val="1134"/>
        </w:trPr>
        <w:tc>
          <w:tcPr>
            <w:tcW w:w="9016" w:type="dxa"/>
          </w:tcPr>
          <w:sdt>
            <w:sdtPr>
              <w:id w:val="786785750"/>
              <w:placeholder>
                <w:docPart w:val="185950ACC32548FFA9527805216EEA9E"/>
              </w:placeholder>
              <w:showingPlcHdr/>
            </w:sdtPr>
            <w:sdtContent>
              <w:p w14:paraId="56D39517" w14:textId="77777777" w:rsidR="009B0EA5" w:rsidRDefault="009B0EA5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sdtContent>
          </w:sdt>
        </w:tc>
      </w:tr>
    </w:tbl>
    <w:p w14:paraId="271E5F7E" w14:textId="6C2F792C" w:rsidR="0008579F" w:rsidRDefault="0008579F" w:rsidP="00F25C4F">
      <w:pPr>
        <w:spacing w:beforeLines="80" w:before="192" w:afterLines="80" w:after="192" w:line="23" w:lineRule="atLeast"/>
        <w:rPr>
          <w:b/>
          <w:bCs/>
        </w:rPr>
      </w:pPr>
      <w:r w:rsidRPr="00815554">
        <w:rPr>
          <w:b/>
          <w:bCs/>
        </w:rPr>
        <w:t xml:space="preserve">Section </w:t>
      </w:r>
      <w:r w:rsidR="009E0142">
        <w:rPr>
          <w:b/>
          <w:bCs/>
        </w:rPr>
        <w:t>6</w:t>
      </w:r>
      <w:r w:rsidRPr="00815554">
        <w:rPr>
          <w:b/>
          <w:bCs/>
        </w:rPr>
        <w:t xml:space="preserve">: </w:t>
      </w:r>
      <w:r w:rsidR="009E0142">
        <w:rPr>
          <w:b/>
          <w:bCs/>
        </w:rPr>
        <w:t xml:space="preserve">HR and </w:t>
      </w:r>
      <w:r w:rsidRPr="00815554">
        <w:rPr>
          <w:b/>
          <w:bCs/>
        </w:rPr>
        <w:t xml:space="preserve">Equality </w:t>
      </w:r>
      <w:r w:rsidR="009E0142">
        <w:rPr>
          <w:b/>
          <w:bCs/>
        </w:rPr>
        <w:t>Considerations</w:t>
      </w:r>
    </w:p>
    <w:p w14:paraId="3CD550C4" w14:textId="77777777" w:rsidR="003A5CD8" w:rsidRPr="00815554" w:rsidRDefault="003A5CD8" w:rsidP="00F25C4F">
      <w:pPr>
        <w:spacing w:beforeLines="80" w:before="192" w:afterLines="80" w:after="192" w:line="23" w:lineRule="atLeast"/>
      </w:pPr>
      <w:r w:rsidRPr="00815554">
        <w:t>Does the proposal create a potential redundancy situation?    ☐ Yes      ☐ No</w:t>
      </w:r>
    </w:p>
    <w:p w14:paraId="0E325AE2" w14:textId="61A32714" w:rsidR="003A5CD8" w:rsidRDefault="003A5CD8" w:rsidP="00F25C4F">
      <w:pPr>
        <w:spacing w:beforeLines="80" w:before="192" w:afterLines="80" w:after="192" w:line="23" w:lineRule="atLeast"/>
        <w:rPr>
          <w:b/>
          <w:bCs/>
        </w:rPr>
      </w:pPr>
      <w:r w:rsidRPr="00815554">
        <w:lastRenderedPageBreak/>
        <w:t xml:space="preserve">Have </w:t>
      </w:r>
      <w:r w:rsidR="008572C9">
        <w:t xml:space="preserve">discussions taken place with </w:t>
      </w:r>
      <w:r w:rsidRPr="00815554">
        <w:t>HR?</w:t>
      </w:r>
      <w:r>
        <w:t xml:space="preserve"> Refer to the Managing Change Guidance </w:t>
      </w:r>
      <w:hyperlink r:id="rId13" w:history="1">
        <w:r w:rsidRPr="00B37023">
          <w:rPr>
            <w:color w:val="0000FF"/>
            <w:u w:val="single"/>
          </w:rPr>
          <w:t>Managing change – Professional resources</w:t>
        </w:r>
      </w:hyperlink>
      <w:r w:rsidR="00FE2652">
        <w:t xml:space="preserve"> &amp;</w:t>
      </w:r>
      <w:r w:rsidR="00FE2652" w:rsidRPr="00FE2652">
        <w:t xml:space="preserve"> </w:t>
      </w:r>
      <w:hyperlink r:id="rId14" w:history="1">
        <w:r w:rsidR="00FE2652" w:rsidRPr="00FE2652">
          <w:rPr>
            <w:color w:val="0000FF"/>
            <w:u w:val="single"/>
          </w:rPr>
          <w:t>Toolkits - schools employment manual – Professional resources</w:t>
        </w:r>
      </w:hyperlink>
      <w:r w:rsidR="0006736D">
        <w:t xml:space="preserve"> </w:t>
      </w:r>
    </w:p>
    <w:p w14:paraId="2BE0D1CE" w14:textId="2DC5874D" w:rsidR="00A3541E" w:rsidRPr="00A3541E" w:rsidRDefault="00A3541E" w:rsidP="00F25C4F">
      <w:pPr>
        <w:spacing w:beforeLines="80" w:before="192" w:afterLines="80" w:after="192" w:line="23" w:lineRule="atLeast"/>
      </w:pPr>
      <w:r w:rsidRPr="00A3541E">
        <w:t>Before progressin</w:t>
      </w:r>
      <w:r>
        <w:t>g</w:t>
      </w:r>
      <w:r w:rsidRPr="00A3541E">
        <w:t xml:space="preserve"> consider:</w:t>
      </w:r>
    </w:p>
    <w:p w14:paraId="49148003" w14:textId="14FE27DC" w:rsidR="00A3541E" w:rsidRDefault="00A3541E" w:rsidP="00F25C4F">
      <w:pPr>
        <w:pStyle w:val="ListParagraph"/>
        <w:numPr>
          <w:ilvl w:val="0"/>
          <w:numId w:val="1"/>
        </w:numPr>
        <w:spacing w:beforeLines="80" w:before="192" w:afterLines="80" w:after="192" w:line="23" w:lineRule="atLeast"/>
      </w:pPr>
      <w:r>
        <w:t>Are there less detrimental alternatives</w:t>
      </w:r>
      <w:r w:rsidR="00AC64B6">
        <w:t xml:space="preserve"> given the financial and morale impact of redundancies</w:t>
      </w:r>
      <w:r>
        <w:t>?</w:t>
      </w:r>
    </w:p>
    <w:p w14:paraId="6B55DE99" w14:textId="34313694" w:rsidR="00A3541E" w:rsidRDefault="00A3541E" w:rsidP="00F25C4F">
      <w:pPr>
        <w:pStyle w:val="ListParagraph"/>
        <w:numPr>
          <w:ilvl w:val="0"/>
          <w:numId w:val="1"/>
        </w:numPr>
        <w:spacing w:beforeLines="80" w:before="192" w:afterLines="80" w:after="192" w:line="23" w:lineRule="atLeast"/>
      </w:pPr>
      <w:r>
        <w:t>Is there a realistic implementation timeline</w:t>
      </w:r>
      <w:r w:rsidR="00AC64B6">
        <w:t xml:space="preserve"> </w:t>
      </w:r>
      <w:r w:rsidR="0066225D">
        <w:t>considering statutory notice periods</w:t>
      </w:r>
      <w:r w:rsidR="002C3D2A">
        <w:t>?</w:t>
      </w:r>
      <w:r w:rsidR="0066225D">
        <w:t xml:space="preserve"> </w:t>
      </w:r>
      <w:r w:rsidR="002C3D2A">
        <w:t>Please note T</w:t>
      </w:r>
      <w:r w:rsidR="00AC64B6">
        <w:t xml:space="preserve">eachers </w:t>
      </w:r>
      <w:r w:rsidR="00352E08">
        <w:t>notice</w:t>
      </w:r>
      <w:r w:rsidR="00AC64B6">
        <w:t xml:space="preserve"> </w:t>
      </w:r>
      <w:r w:rsidR="00352E08">
        <w:t>deadlines</w:t>
      </w:r>
      <w:r w:rsidR="00950E94">
        <w:t xml:space="preserve"> 28/29 Feb</w:t>
      </w:r>
      <w:r w:rsidR="00D035A9">
        <w:t>ruary</w:t>
      </w:r>
      <w:r w:rsidR="00950E94">
        <w:t>, 31 May, 31 October</w:t>
      </w:r>
    </w:p>
    <w:p w14:paraId="16088230" w14:textId="1178AE6F" w:rsidR="00A3541E" w:rsidRDefault="00A3541E" w:rsidP="00F25C4F">
      <w:pPr>
        <w:pStyle w:val="ListParagraph"/>
        <w:numPr>
          <w:ilvl w:val="0"/>
          <w:numId w:val="1"/>
        </w:numPr>
        <w:spacing w:beforeLines="80" w:before="192" w:afterLines="80" w:after="192" w:line="23" w:lineRule="atLeast"/>
      </w:pPr>
      <w:r>
        <w:t>Can the school clearly explain the need for change to staff?</w:t>
      </w:r>
    </w:p>
    <w:p w14:paraId="559E7E40" w14:textId="28BF1335" w:rsidR="0008579F" w:rsidRPr="00815554" w:rsidRDefault="0008579F" w:rsidP="00F25C4F">
      <w:pPr>
        <w:spacing w:beforeLines="80" w:before="192" w:afterLines="80" w:after="192" w:line="23" w:lineRule="atLeast"/>
        <w:rPr>
          <w:b/>
          <w:bCs/>
        </w:rPr>
      </w:pPr>
      <w:r w:rsidRPr="00815554">
        <w:rPr>
          <w:b/>
          <w:bCs/>
        </w:rPr>
        <w:t xml:space="preserve">Section </w:t>
      </w:r>
      <w:r w:rsidR="00B700B1">
        <w:rPr>
          <w:b/>
          <w:bCs/>
        </w:rPr>
        <w:t>7</w:t>
      </w:r>
      <w:r w:rsidRPr="00815554">
        <w:rPr>
          <w:b/>
          <w:bCs/>
        </w:rPr>
        <w:t xml:space="preserve">: </w:t>
      </w:r>
      <w:r w:rsidR="00B700B1">
        <w:rPr>
          <w:b/>
          <w:bCs/>
        </w:rPr>
        <w:t xml:space="preserve">Risks and </w:t>
      </w:r>
      <w:r w:rsidRPr="00815554">
        <w:rPr>
          <w:b/>
          <w:bCs/>
        </w:rPr>
        <w:t>Governing Body Considerations</w:t>
      </w:r>
    </w:p>
    <w:p w14:paraId="04DEC5C2" w14:textId="77777777" w:rsidR="0008579F" w:rsidRPr="00815554" w:rsidRDefault="0008579F" w:rsidP="00133CB7">
      <w:pPr>
        <w:spacing w:beforeLines="80" w:before="192" w:afterLines="80" w:after="192" w:line="23" w:lineRule="atLeast"/>
      </w:pPr>
      <w:r w:rsidRPr="00815554">
        <w:t>Before submission, confirm:</w:t>
      </w: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2"/>
        <w:gridCol w:w="6034"/>
      </w:tblGrid>
      <w:tr w:rsidR="00155319" w14:paraId="51DC68AD" w14:textId="77777777">
        <w:tc>
          <w:tcPr>
            <w:tcW w:w="2982" w:type="dxa"/>
            <w:shd w:val="clear" w:color="auto" w:fill="F2F2F2" w:themeFill="background1" w:themeFillShade="F2"/>
            <w:vAlign w:val="center"/>
          </w:tcPr>
          <w:p w14:paraId="72E211BA" w14:textId="77777777" w:rsidR="00155319" w:rsidRDefault="00155319">
            <w:pPr>
              <w:spacing w:beforeLines="80" w:before="192" w:afterLines="80" w:after="192" w:line="23" w:lineRule="atLeast"/>
            </w:pPr>
            <w:r>
              <w:rPr>
                <w:b/>
                <w:bCs/>
              </w:rPr>
              <w:t>Risk</w:t>
            </w:r>
          </w:p>
        </w:tc>
        <w:tc>
          <w:tcPr>
            <w:tcW w:w="6034" w:type="dxa"/>
            <w:shd w:val="clear" w:color="auto" w:fill="F2F2F2" w:themeFill="background1" w:themeFillShade="F2"/>
            <w:vAlign w:val="center"/>
          </w:tcPr>
          <w:p w14:paraId="65CF0414" w14:textId="77777777" w:rsidR="00155319" w:rsidRDefault="00155319">
            <w:pPr>
              <w:spacing w:beforeLines="80" w:before="192" w:afterLines="80" w:after="192" w:line="23" w:lineRule="atLeast"/>
            </w:pPr>
            <w:r>
              <w:rPr>
                <w:b/>
                <w:bCs/>
              </w:rPr>
              <w:t>Mitigation</w:t>
            </w:r>
          </w:p>
        </w:tc>
      </w:tr>
      <w:tr w:rsidR="00155319" w14:paraId="1AAC1FC0" w14:textId="77777777">
        <w:tc>
          <w:tcPr>
            <w:tcW w:w="2982" w:type="dxa"/>
            <w:vAlign w:val="center"/>
          </w:tcPr>
          <w:p w14:paraId="0FA8A6E4" w14:textId="77777777" w:rsidR="00155319" w:rsidRDefault="00155319">
            <w:pPr>
              <w:spacing w:beforeLines="80" w:before="192" w:afterLines="80" w:after="192" w:line="23" w:lineRule="atLeast"/>
            </w:pPr>
            <w:r w:rsidRPr="00815554">
              <w:t>Educational impact</w:t>
            </w:r>
          </w:p>
        </w:tc>
        <w:tc>
          <w:tcPr>
            <w:tcW w:w="6034" w:type="dxa"/>
          </w:tcPr>
          <w:p w14:paraId="54173DD6" w14:textId="77777777" w:rsidR="00155319" w:rsidRDefault="00000000">
            <w:pPr>
              <w:spacing w:beforeLines="80" w:before="192" w:afterLines="80" w:after="192" w:line="23" w:lineRule="atLeast"/>
            </w:pPr>
            <w:sdt>
              <w:sdtPr>
                <w:id w:val="1169674812"/>
                <w:placeholder>
                  <w:docPart w:val="E79AEDC42E024DFF8D08B1ECB5D2958F"/>
                </w:placeholder>
                <w:showingPlcHdr/>
              </w:sdtPr>
              <w:sdtContent>
                <w:r w:rsidR="00155319" w:rsidRPr="00C96B04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155319" w14:paraId="29D7B8B9" w14:textId="77777777">
        <w:tc>
          <w:tcPr>
            <w:tcW w:w="2982" w:type="dxa"/>
            <w:vAlign w:val="center"/>
          </w:tcPr>
          <w:p w14:paraId="584AB688" w14:textId="77777777" w:rsidR="00155319" w:rsidRDefault="00155319">
            <w:pPr>
              <w:spacing w:beforeLines="80" w:before="192" w:afterLines="80" w:after="192" w:line="23" w:lineRule="atLeast"/>
            </w:pPr>
            <w:r w:rsidRPr="00815554">
              <w:t>Workforce impact</w:t>
            </w:r>
          </w:p>
        </w:tc>
        <w:sdt>
          <w:sdtPr>
            <w:id w:val="-1547834519"/>
            <w:placeholder>
              <w:docPart w:val="1F9BC06A10A742A7B02B3051CD348EAE"/>
            </w:placeholder>
            <w:showingPlcHdr/>
          </w:sdtPr>
          <w:sdtContent>
            <w:tc>
              <w:tcPr>
                <w:tcW w:w="6034" w:type="dxa"/>
              </w:tcPr>
              <w:p w14:paraId="45495892" w14:textId="77777777" w:rsidR="00155319" w:rsidRDefault="00155319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5319" w14:paraId="27D6F1D0" w14:textId="77777777">
        <w:tc>
          <w:tcPr>
            <w:tcW w:w="2982" w:type="dxa"/>
            <w:vAlign w:val="center"/>
          </w:tcPr>
          <w:p w14:paraId="53D66952" w14:textId="77777777" w:rsidR="00155319" w:rsidRDefault="00155319">
            <w:pPr>
              <w:spacing w:beforeLines="80" w:before="192" w:afterLines="80" w:after="192" w:line="23" w:lineRule="atLeast"/>
            </w:pPr>
            <w:r w:rsidRPr="00815554">
              <w:t>Financial risk</w:t>
            </w:r>
          </w:p>
        </w:tc>
        <w:sdt>
          <w:sdtPr>
            <w:id w:val="-2098317790"/>
            <w:placeholder>
              <w:docPart w:val="B7A6F952E3BB4440B2436198085CCC82"/>
            </w:placeholder>
            <w:showingPlcHdr/>
          </w:sdtPr>
          <w:sdtContent>
            <w:tc>
              <w:tcPr>
                <w:tcW w:w="6034" w:type="dxa"/>
              </w:tcPr>
              <w:p w14:paraId="63936001" w14:textId="77777777" w:rsidR="00155319" w:rsidRDefault="00155319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5319" w14:paraId="3E71DC44" w14:textId="77777777">
        <w:tc>
          <w:tcPr>
            <w:tcW w:w="2982" w:type="dxa"/>
            <w:vAlign w:val="center"/>
          </w:tcPr>
          <w:p w14:paraId="7C077E2B" w14:textId="77777777" w:rsidR="00155319" w:rsidRPr="00D96D77" w:rsidRDefault="00155319">
            <w:pPr>
              <w:spacing w:beforeLines="80" w:before="192" w:afterLines="80" w:after="192" w:line="23" w:lineRule="atLeast"/>
            </w:pPr>
            <w:r w:rsidRPr="00815554">
              <w:t>Recruitment risk</w:t>
            </w:r>
          </w:p>
        </w:tc>
        <w:sdt>
          <w:sdtPr>
            <w:id w:val="-133569055"/>
            <w:placeholder>
              <w:docPart w:val="4B33870EC548449D9FBB8E68568566E0"/>
            </w:placeholder>
            <w:showingPlcHdr/>
          </w:sdtPr>
          <w:sdtContent>
            <w:tc>
              <w:tcPr>
                <w:tcW w:w="6034" w:type="dxa"/>
              </w:tcPr>
              <w:p w14:paraId="46802E02" w14:textId="77777777" w:rsidR="00155319" w:rsidRDefault="00155319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5319" w14:paraId="0D0991A0" w14:textId="77777777">
        <w:tc>
          <w:tcPr>
            <w:tcW w:w="2982" w:type="dxa"/>
            <w:vAlign w:val="center"/>
          </w:tcPr>
          <w:p w14:paraId="311BF8DE" w14:textId="77777777" w:rsidR="00155319" w:rsidRPr="00D96D77" w:rsidRDefault="00155319">
            <w:pPr>
              <w:spacing w:beforeLines="80" w:before="192" w:afterLines="80" w:after="192" w:line="23" w:lineRule="atLeast"/>
            </w:pPr>
            <w:r w:rsidRPr="00815554">
              <w:t>Reputational risk</w:t>
            </w:r>
          </w:p>
        </w:tc>
        <w:sdt>
          <w:sdtPr>
            <w:id w:val="1217162009"/>
            <w:placeholder>
              <w:docPart w:val="CD1211E9FF2A46C58F6E3A94FADE62F4"/>
            </w:placeholder>
            <w:showingPlcHdr/>
          </w:sdtPr>
          <w:sdtContent>
            <w:tc>
              <w:tcPr>
                <w:tcW w:w="6034" w:type="dxa"/>
              </w:tcPr>
              <w:p w14:paraId="19272029" w14:textId="77777777" w:rsidR="00155319" w:rsidRDefault="00155319">
                <w:pPr>
                  <w:spacing w:beforeLines="80" w:before="192" w:afterLines="80" w:after="192" w:line="23" w:lineRule="atLeast"/>
                </w:pPr>
                <w:r w:rsidRPr="00C96B0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34660AE" w14:textId="77777777" w:rsidR="00155319" w:rsidRPr="00815554" w:rsidRDefault="00155319" w:rsidP="00133CB7">
      <w:pPr>
        <w:spacing w:beforeLines="80" w:before="192" w:afterLines="80" w:after="192" w:line="23" w:lineRule="atLeast"/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96"/>
      </w:tblGrid>
      <w:tr w:rsidR="006710F3" w14:paraId="62EE8108" w14:textId="77777777" w:rsidTr="00F25C4F">
        <w:tc>
          <w:tcPr>
            <w:tcW w:w="5670" w:type="dxa"/>
            <w:shd w:val="clear" w:color="auto" w:fill="F2F2F2" w:themeFill="background1" w:themeFillShade="F2"/>
            <w:vAlign w:val="center"/>
          </w:tcPr>
          <w:p w14:paraId="29BD93A2" w14:textId="2671DB9B" w:rsidR="006710F3" w:rsidRDefault="006710F3">
            <w:pPr>
              <w:spacing w:beforeLines="80" w:before="192" w:afterLines="80" w:after="192" w:line="23" w:lineRule="atLeast"/>
            </w:pPr>
            <w:r>
              <w:rPr>
                <w:b/>
                <w:bCs/>
              </w:rPr>
              <w:t>Governing Body Assurance, Confirmation</w:t>
            </w:r>
          </w:p>
        </w:tc>
        <w:tc>
          <w:tcPr>
            <w:tcW w:w="596" w:type="dxa"/>
            <w:shd w:val="clear" w:color="auto" w:fill="F2F2F2" w:themeFill="background1" w:themeFillShade="F2"/>
            <w:vAlign w:val="center"/>
          </w:tcPr>
          <w:p w14:paraId="68D588D0" w14:textId="2970FFF2" w:rsidR="006710F3" w:rsidRDefault="006710F3">
            <w:pPr>
              <w:spacing w:beforeLines="80" w:before="192" w:afterLines="80" w:after="192" w:line="23" w:lineRule="atLeast"/>
            </w:pPr>
            <w:r>
              <w:rPr>
                <w:b/>
                <w:bCs/>
              </w:rPr>
              <w:t>Yes</w:t>
            </w:r>
          </w:p>
        </w:tc>
      </w:tr>
      <w:tr w:rsidR="006710F3" w14:paraId="6A4CEBCF" w14:textId="77777777" w:rsidTr="00F25C4F">
        <w:tc>
          <w:tcPr>
            <w:tcW w:w="5670" w:type="dxa"/>
            <w:vAlign w:val="center"/>
          </w:tcPr>
          <w:p w14:paraId="72D8F834" w14:textId="111DD1DD" w:rsidR="006710F3" w:rsidRDefault="006710F3" w:rsidP="006710F3">
            <w:pPr>
              <w:spacing w:beforeLines="80" w:before="192" w:afterLines="80" w:after="192" w:line="23" w:lineRule="atLeast"/>
            </w:pPr>
            <w:r w:rsidRPr="00815554">
              <w:t>All non-staffing options have been explored</w:t>
            </w:r>
          </w:p>
        </w:tc>
        <w:sdt>
          <w:sdtPr>
            <w:id w:val="-297692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6" w:type="dxa"/>
              </w:tcPr>
              <w:p w14:paraId="08B6DD1A" w14:textId="226A5FAF" w:rsidR="006710F3" w:rsidRDefault="006710F3" w:rsidP="006710F3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710F3" w14:paraId="166DC114" w14:textId="77777777" w:rsidTr="00F25C4F">
        <w:tc>
          <w:tcPr>
            <w:tcW w:w="5670" w:type="dxa"/>
            <w:vAlign w:val="center"/>
          </w:tcPr>
          <w:p w14:paraId="165FC4BE" w14:textId="2DFD88CF" w:rsidR="006710F3" w:rsidRDefault="006710F3" w:rsidP="006710F3">
            <w:pPr>
              <w:spacing w:beforeLines="80" w:before="192" w:afterLines="80" w:after="192" w:line="23" w:lineRule="atLeast"/>
            </w:pPr>
            <w:r w:rsidRPr="00815554">
              <w:t>There is a clear educational rationale</w:t>
            </w:r>
          </w:p>
        </w:tc>
        <w:sdt>
          <w:sdtPr>
            <w:id w:val="-12488057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6" w:type="dxa"/>
              </w:tcPr>
              <w:p w14:paraId="730B5FF9" w14:textId="38A75DFE" w:rsidR="006710F3" w:rsidRDefault="006710F3" w:rsidP="006710F3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710F3" w14:paraId="5942C770" w14:textId="77777777" w:rsidTr="00F25C4F">
        <w:tc>
          <w:tcPr>
            <w:tcW w:w="5670" w:type="dxa"/>
            <w:vAlign w:val="center"/>
          </w:tcPr>
          <w:p w14:paraId="6B36CC8D" w14:textId="3E9E7BA9" w:rsidR="006710F3" w:rsidRDefault="006710F3" w:rsidP="006710F3">
            <w:pPr>
              <w:spacing w:beforeLines="80" w:before="192" w:afterLines="80" w:after="192" w:line="23" w:lineRule="atLeast"/>
            </w:pPr>
            <w:r w:rsidRPr="00815554">
              <w:t>Savings calculations are evidenced</w:t>
            </w:r>
          </w:p>
        </w:tc>
        <w:sdt>
          <w:sdtPr>
            <w:id w:val="19547363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6" w:type="dxa"/>
              </w:tcPr>
              <w:p w14:paraId="30521D82" w14:textId="41D9BA2C" w:rsidR="006710F3" w:rsidRDefault="006710F3" w:rsidP="006710F3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710F3" w14:paraId="41F53CC6" w14:textId="77777777" w:rsidTr="00F25C4F">
        <w:tc>
          <w:tcPr>
            <w:tcW w:w="5670" w:type="dxa"/>
            <w:vAlign w:val="center"/>
          </w:tcPr>
          <w:p w14:paraId="71E9EAE7" w14:textId="0FBADFAF" w:rsidR="006710F3" w:rsidRPr="00D96D77" w:rsidRDefault="006710F3" w:rsidP="006710F3">
            <w:pPr>
              <w:spacing w:beforeLines="80" w:before="192" w:afterLines="80" w:after="192" w:line="23" w:lineRule="atLeast"/>
            </w:pPr>
            <w:r w:rsidRPr="00815554">
              <w:t>Proposal is sustainable beyond one financial year</w:t>
            </w:r>
          </w:p>
        </w:tc>
        <w:sdt>
          <w:sdtPr>
            <w:id w:val="-1817096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6" w:type="dxa"/>
              </w:tcPr>
              <w:p w14:paraId="35E58A3E" w14:textId="26D4DDC0" w:rsidR="006710F3" w:rsidRDefault="006710F3" w:rsidP="006710F3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710F3" w14:paraId="736F2989" w14:textId="77777777" w:rsidTr="00F25C4F">
        <w:tc>
          <w:tcPr>
            <w:tcW w:w="5670" w:type="dxa"/>
            <w:vAlign w:val="center"/>
          </w:tcPr>
          <w:p w14:paraId="78294002" w14:textId="711EAFFF" w:rsidR="006710F3" w:rsidRPr="00D96D77" w:rsidRDefault="006710F3" w:rsidP="006710F3">
            <w:pPr>
              <w:spacing w:beforeLines="80" w:before="192" w:afterLines="80" w:after="192" w:line="23" w:lineRule="atLeast"/>
            </w:pPr>
            <w:r w:rsidRPr="00815554">
              <w:t>Risks have been considered by governors</w:t>
            </w:r>
          </w:p>
        </w:tc>
        <w:sdt>
          <w:sdtPr>
            <w:id w:val="-620383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6" w:type="dxa"/>
              </w:tcPr>
              <w:p w14:paraId="618982E3" w14:textId="0B75346A" w:rsidR="006710F3" w:rsidRDefault="006710F3" w:rsidP="006710F3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710F3" w14:paraId="092FB3C3" w14:textId="77777777" w:rsidTr="00F25C4F">
        <w:tc>
          <w:tcPr>
            <w:tcW w:w="5670" w:type="dxa"/>
            <w:vAlign w:val="center"/>
          </w:tcPr>
          <w:p w14:paraId="0A995C44" w14:textId="1C44BAD3" w:rsidR="006710F3" w:rsidRPr="00815554" w:rsidRDefault="006710F3" w:rsidP="006710F3">
            <w:pPr>
              <w:spacing w:beforeLines="80" w:before="192" w:afterLines="80" w:after="192" w:line="23" w:lineRule="atLeast"/>
            </w:pPr>
            <w:r w:rsidRPr="00815554">
              <w:t>There is a realistic implementation timeline</w:t>
            </w:r>
          </w:p>
        </w:tc>
        <w:sdt>
          <w:sdtPr>
            <w:id w:val="1405180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6" w:type="dxa"/>
              </w:tcPr>
              <w:p w14:paraId="38755AF8" w14:textId="6382316A" w:rsidR="006710F3" w:rsidRDefault="006710F3" w:rsidP="006710F3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6710F3" w14:paraId="12966B64" w14:textId="77777777" w:rsidTr="00F25C4F">
        <w:tc>
          <w:tcPr>
            <w:tcW w:w="5670" w:type="dxa"/>
            <w:vAlign w:val="center"/>
          </w:tcPr>
          <w:p w14:paraId="06100740" w14:textId="479C09C0" w:rsidR="006710F3" w:rsidRPr="00815554" w:rsidRDefault="006710F3" w:rsidP="006710F3">
            <w:pPr>
              <w:spacing w:beforeLines="80" w:before="192" w:afterLines="80" w:after="192" w:line="23" w:lineRule="atLeast"/>
            </w:pPr>
            <w:r w:rsidRPr="00815554">
              <w:lastRenderedPageBreak/>
              <w:t>Proposal can be clearly explained to staff</w:t>
            </w:r>
          </w:p>
        </w:tc>
        <w:sdt>
          <w:sdtPr>
            <w:id w:val="-408920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6" w:type="dxa"/>
              </w:tcPr>
              <w:p w14:paraId="2FF2D9B3" w14:textId="68262E24" w:rsidR="006710F3" w:rsidRDefault="006710F3" w:rsidP="006710F3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477D0565" w14:textId="719F957A" w:rsidR="0008579F" w:rsidRPr="00815554" w:rsidRDefault="0008579F" w:rsidP="00F25C4F">
      <w:pPr>
        <w:spacing w:beforeLines="80" w:before="192" w:afterLines="80" w:after="192" w:line="23" w:lineRule="atLeast"/>
        <w:rPr>
          <w:b/>
          <w:bCs/>
        </w:rPr>
      </w:pPr>
      <w:r w:rsidRPr="00815554">
        <w:rPr>
          <w:b/>
          <w:bCs/>
        </w:rPr>
        <w:t xml:space="preserve">Section </w:t>
      </w:r>
      <w:r w:rsidR="00730627">
        <w:rPr>
          <w:b/>
          <w:bCs/>
        </w:rPr>
        <w:t>8</w:t>
      </w:r>
      <w:r w:rsidRPr="00815554">
        <w:rPr>
          <w:b/>
          <w:bCs/>
        </w:rPr>
        <w:t xml:space="preserve">: </w:t>
      </w:r>
      <w:r w:rsidR="00730627">
        <w:rPr>
          <w:b/>
          <w:bCs/>
        </w:rPr>
        <w:t xml:space="preserve">Panel Submission Checklist and Executive Summary </w:t>
      </w:r>
    </w:p>
    <w:p w14:paraId="444E6EEC" w14:textId="77777777" w:rsidR="0008579F" w:rsidRPr="00815554" w:rsidRDefault="0008579F" w:rsidP="00F25C4F">
      <w:pPr>
        <w:spacing w:beforeLines="80" w:before="192" w:afterLines="80" w:after="192" w:line="23" w:lineRule="atLeast"/>
      </w:pPr>
      <w:r w:rsidRPr="00815554">
        <w:t>Please attach:</w:t>
      </w:r>
    </w:p>
    <w:tbl>
      <w:tblPr>
        <w:tblStyle w:val="TableGrid"/>
        <w:tblW w:w="9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"/>
        <w:gridCol w:w="8505"/>
      </w:tblGrid>
      <w:tr w:rsidR="004B4394" w14:paraId="24003036" w14:textId="77777777" w:rsidTr="00C36D46">
        <w:sdt>
          <w:sdtPr>
            <w:id w:val="1918983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0" w:type="dxa"/>
              </w:tcPr>
              <w:p w14:paraId="0FC4041D" w14:textId="44F1A4D9" w:rsidR="004B4394" w:rsidRPr="00026A81" w:rsidRDefault="004B4394" w:rsidP="004B4394">
                <w:pPr>
                  <w:spacing w:beforeLines="80" w:before="192" w:afterLines="80" w:after="192" w:line="23" w:lineRule="atLeast"/>
                  <w:rPr>
                    <w:u w:val="single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505" w:type="dxa"/>
          </w:tcPr>
          <w:p w14:paraId="17229022" w14:textId="6BAFAD61" w:rsidR="004B4394" w:rsidRPr="00026A81" w:rsidRDefault="004B4394" w:rsidP="004B4394">
            <w:pPr>
              <w:spacing w:beforeLines="80" w:before="192" w:afterLines="80" w:after="192" w:line="23" w:lineRule="atLeast"/>
              <w:rPr>
                <w:u w:val="single"/>
              </w:rPr>
            </w:pPr>
            <w:r>
              <w:rPr>
                <w:u w:val="single"/>
              </w:rPr>
              <w:t>This completed Business Case</w:t>
            </w:r>
          </w:p>
        </w:tc>
      </w:tr>
      <w:tr w:rsidR="004B4394" w14:paraId="57C09E1D" w14:textId="77777777">
        <w:tc>
          <w:tcPr>
            <w:tcW w:w="9015" w:type="dxa"/>
            <w:gridSpan w:val="2"/>
          </w:tcPr>
          <w:p w14:paraId="60E1F6A9" w14:textId="3498DC6E" w:rsidR="004B4394" w:rsidRDefault="004B4394" w:rsidP="004B4394">
            <w:pPr>
              <w:spacing w:beforeLines="80" w:before="192" w:afterLines="80" w:after="192" w:line="23" w:lineRule="atLeast"/>
            </w:pPr>
            <w:r w:rsidRPr="00026A81">
              <w:rPr>
                <w:u w:val="single"/>
              </w:rPr>
              <w:t>Financial Documents</w:t>
            </w:r>
            <w:r>
              <w:rPr>
                <w:u w:val="single"/>
              </w:rPr>
              <w:t xml:space="preserve"> – Please provide the below for both the </w:t>
            </w:r>
            <w:r w:rsidRPr="00C36D46">
              <w:rPr>
                <w:b/>
                <w:u w:val="single"/>
              </w:rPr>
              <w:t>Working Budget</w:t>
            </w:r>
            <w:r>
              <w:rPr>
                <w:u w:val="single"/>
              </w:rPr>
              <w:t xml:space="preserve"> and </w:t>
            </w:r>
            <w:r w:rsidRPr="00C36D46">
              <w:rPr>
                <w:b/>
                <w:u w:val="single"/>
              </w:rPr>
              <w:t>Restructure budget</w:t>
            </w:r>
            <w:r>
              <w:rPr>
                <w:b/>
                <w:bCs/>
                <w:u w:val="single"/>
              </w:rPr>
              <w:t xml:space="preserve"> Only</w:t>
            </w:r>
            <w:r w:rsidRPr="00026A81">
              <w:rPr>
                <w:u w:val="single"/>
              </w:rPr>
              <w:t>:</w:t>
            </w:r>
          </w:p>
        </w:tc>
      </w:tr>
      <w:tr w:rsidR="004B4394" w14:paraId="176973AC" w14:textId="77777777" w:rsidTr="00F25C4F">
        <w:sdt>
          <w:sdtPr>
            <w:id w:val="-1726834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0" w:type="dxa"/>
              </w:tcPr>
              <w:p w14:paraId="21090999" w14:textId="793F9AB4" w:rsidR="004B4394" w:rsidRDefault="004B4394" w:rsidP="004B4394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505" w:type="dxa"/>
          </w:tcPr>
          <w:p w14:paraId="72C1FF3B" w14:textId="0D2A107D" w:rsidR="004B4394" w:rsidRDefault="004B4394" w:rsidP="004B4394">
            <w:pPr>
              <w:spacing w:beforeLines="80" w:before="192" w:afterLines="80" w:after="192" w:line="23" w:lineRule="atLeast"/>
            </w:pPr>
            <w:r>
              <w:t>Budget analysis report – per funding stream</w:t>
            </w:r>
          </w:p>
        </w:tc>
      </w:tr>
      <w:tr w:rsidR="004B4394" w14:paraId="1538A9B6" w14:textId="77777777" w:rsidTr="00F25C4F">
        <w:sdt>
          <w:sdtPr>
            <w:id w:val="1783142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0" w:type="dxa"/>
              </w:tcPr>
              <w:p w14:paraId="43873D10" w14:textId="7A048F9B" w:rsidR="004B4394" w:rsidRDefault="004B4394" w:rsidP="004B4394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505" w:type="dxa"/>
          </w:tcPr>
          <w:p w14:paraId="363E75C4" w14:textId="343EB48A" w:rsidR="004B4394" w:rsidRDefault="004B4394" w:rsidP="004B4394">
            <w:pPr>
              <w:spacing w:beforeLines="80" w:before="192" w:afterLines="80" w:after="192" w:line="23" w:lineRule="atLeast"/>
            </w:pPr>
            <w:r>
              <w:t>Staffing costs reports</w:t>
            </w:r>
          </w:p>
        </w:tc>
      </w:tr>
      <w:tr w:rsidR="004B4394" w14:paraId="1DB6299D" w14:textId="77777777" w:rsidTr="00F25C4F">
        <w:sdt>
          <w:sdtPr>
            <w:id w:val="-144415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0" w:type="dxa"/>
              </w:tcPr>
              <w:p w14:paraId="39D365DD" w14:textId="215BB40C" w:rsidR="004B4394" w:rsidRDefault="004B4394" w:rsidP="004B4394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505" w:type="dxa"/>
          </w:tcPr>
          <w:p w14:paraId="7DF79258" w14:textId="3D5019DF" w:rsidR="004B4394" w:rsidRDefault="004B4394" w:rsidP="004B4394">
            <w:pPr>
              <w:spacing w:beforeLines="80" w:before="192" w:afterLines="80" w:after="192" w:line="23" w:lineRule="atLeast"/>
            </w:pPr>
            <w:r>
              <w:t>Pupil number forecasts</w:t>
            </w:r>
          </w:p>
        </w:tc>
      </w:tr>
      <w:tr w:rsidR="004B4394" w14:paraId="4E1E5594" w14:textId="77777777" w:rsidTr="00F25C4F">
        <w:sdt>
          <w:sdtPr>
            <w:id w:val="-677419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0" w:type="dxa"/>
              </w:tcPr>
              <w:p w14:paraId="70673862" w14:textId="18422782" w:rsidR="004B4394" w:rsidRDefault="004B4394" w:rsidP="004B4394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505" w:type="dxa"/>
          </w:tcPr>
          <w:p w14:paraId="42EB0B53" w14:textId="0DDCD68A" w:rsidR="004B4394" w:rsidRDefault="004B4394" w:rsidP="004B4394">
            <w:pPr>
              <w:spacing w:beforeLines="80" w:before="192" w:afterLines="80" w:after="192" w:line="23" w:lineRule="atLeast"/>
            </w:pPr>
            <w:r>
              <w:t>Financial savings calculations</w:t>
            </w:r>
          </w:p>
        </w:tc>
      </w:tr>
      <w:tr w:rsidR="004B4394" w14:paraId="4139BAB3" w14:textId="77777777">
        <w:tc>
          <w:tcPr>
            <w:tcW w:w="9015" w:type="dxa"/>
            <w:gridSpan w:val="2"/>
          </w:tcPr>
          <w:p w14:paraId="5136DFEF" w14:textId="3AB092A4" w:rsidR="004B4394" w:rsidRPr="00F25C4F" w:rsidRDefault="004B4394" w:rsidP="004B4394">
            <w:pPr>
              <w:spacing w:beforeLines="80" w:before="192" w:afterLines="80" w:after="192" w:line="23" w:lineRule="atLeast"/>
              <w:rPr>
                <w:u w:val="single"/>
              </w:rPr>
            </w:pPr>
            <w:r>
              <w:rPr>
                <w:u w:val="single"/>
              </w:rPr>
              <w:t>Workforce Documents</w:t>
            </w:r>
          </w:p>
        </w:tc>
      </w:tr>
      <w:tr w:rsidR="004B4394" w14:paraId="04F6F335" w14:textId="77777777" w:rsidTr="00F25C4F">
        <w:sdt>
          <w:sdtPr>
            <w:id w:val="932250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0" w:type="dxa"/>
              </w:tcPr>
              <w:p w14:paraId="5EBC4DED" w14:textId="55ACC2ED" w:rsidR="004B4394" w:rsidRDefault="004B4394" w:rsidP="004B4394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505" w:type="dxa"/>
          </w:tcPr>
          <w:p w14:paraId="79066253" w14:textId="5A8A0AB2" w:rsidR="004B4394" w:rsidRDefault="004B4394" w:rsidP="004B4394">
            <w:pPr>
              <w:spacing w:beforeLines="80" w:before="192" w:afterLines="80" w:after="192" w:line="23" w:lineRule="atLeast"/>
            </w:pPr>
            <w:r>
              <w:t>Current staffing structure</w:t>
            </w:r>
          </w:p>
        </w:tc>
      </w:tr>
      <w:tr w:rsidR="004B4394" w14:paraId="54AF5D32" w14:textId="77777777" w:rsidTr="00F25C4F">
        <w:sdt>
          <w:sdtPr>
            <w:id w:val="1142155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0" w:type="dxa"/>
              </w:tcPr>
              <w:p w14:paraId="51D9DDF4" w14:textId="7B42B281" w:rsidR="004B4394" w:rsidRDefault="004B4394" w:rsidP="004B4394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505" w:type="dxa"/>
          </w:tcPr>
          <w:p w14:paraId="2E24CBE8" w14:textId="2FDF2FE1" w:rsidR="004B4394" w:rsidRDefault="004B4394" w:rsidP="004B4394">
            <w:pPr>
              <w:spacing w:beforeLines="80" w:before="192" w:afterLines="80" w:after="192" w:line="23" w:lineRule="atLeast"/>
            </w:pPr>
            <w:r>
              <w:t>Proposed staffing structure</w:t>
            </w:r>
          </w:p>
        </w:tc>
      </w:tr>
      <w:tr w:rsidR="004B4394" w14:paraId="07DDE8A6" w14:textId="77777777" w:rsidTr="00F25C4F">
        <w:sdt>
          <w:sdtPr>
            <w:id w:val="-1386874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0" w:type="dxa"/>
              </w:tcPr>
              <w:p w14:paraId="5031F293" w14:textId="485BC164" w:rsidR="004B4394" w:rsidRDefault="004B4394" w:rsidP="004B4394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505" w:type="dxa"/>
          </w:tcPr>
          <w:p w14:paraId="2733C373" w14:textId="577B5048" w:rsidR="004B4394" w:rsidRDefault="004B4394" w:rsidP="004B4394">
            <w:pPr>
              <w:spacing w:beforeLines="80" w:before="192" w:afterLines="80" w:after="192" w:line="23" w:lineRule="atLeast"/>
            </w:pPr>
            <w:r>
              <w:t>BW Staffing establishment report – including temporary and fixed term contracts</w:t>
            </w:r>
          </w:p>
        </w:tc>
      </w:tr>
      <w:tr w:rsidR="004B4394" w14:paraId="143990CF" w14:textId="77777777">
        <w:tc>
          <w:tcPr>
            <w:tcW w:w="9015" w:type="dxa"/>
            <w:gridSpan w:val="2"/>
          </w:tcPr>
          <w:p w14:paraId="2405F94C" w14:textId="3699A128" w:rsidR="004B4394" w:rsidRPr="00F25C4F" w:rsidRDefault="004B4394" w:rsidP="004B4394">
            <w:pPr>
              <w:spacing w:beforeLines="80" w:before="192" w:afterLines="80" w:after="192" w:line="23" w:lineRule="atLeast"/>
              <w:rPr>
                <w:u w:val="single"/>
              </w:rPr>
            </w:pPr>
            <w:r>
              <w:rPr>
                <w:u w:val="single"/>
              </w:rPr>
              <w:t>Governance Documents</w:t>
            </w:r>
          </w:p>
        </w:tc>
      </w:tr>
      <w:tr w:rsidR="004B4394" w14:paraId="023E1417" w14:textId="77777777" w:rsidTr="00F83319">
        <w:sdt>
          <w:sdtPr>
            <w:id w:val="882677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10" w:type="dxa"/>
              </w:tcPr>
              <w:p w14:paraId="5E3B512A" w14:textId="65FBF1AD" w:rsidR="004B4394" w:rsidRDefault="004B4394" w:rsidP="004B4394">
                <w:pPr>
                  <w:spacing w:beforeLines="80" w:before="192" w:afterLines="80" w:after="192" w:line="23" w:lineRule="atLeast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8505" w:type="dxa"/>
          </w:tcPr>
          <w:p w14:paraId="24A5A881" w14:textId="5AEDAF1F" w:rsidR="004B4394" w:rsidRDefault="004B4394" w:rsidP="004B4394">
            <w:pPr>
              <w:spacing w:beforeLines="80" w:before="192" w:afterLines="80" w:after="192" w:line="23" w:lineRule="atLeast"/>
            </w:pPr>
            <w:r>
              <w:t>Governing body minutes supporting the proposal</w:t>
            </w:r>
          </w:p>
        </w:tc>
      </w:tr>
    </w:tbl>
    <w:p w14:paraId="6F018C12" w14:textId="77777777" w:rsidR="00FC0FD8" w:rsidRDefault="00FC0FD8" w:rsidP="00133CB7">
      <w:pPr>
        <w:spacing w:beforeLines="80" w:before="192" w:afterLines="80" w:after="192" w:line="23" w:lineRule="atLeast"/>
      </w:pPr>
    </w:p>
    <w:p w14:paraId="061B81C3" w14:textId="18B09C0A" w:rsidR="0008579F" w:rsidRPr="00730627" w:rsidRDefault="0008579F" w:rsidP="00F25C4F">
      <w:pPr>
        <w:spacing w:beforeLines="80" w:before="192" w:afterLines="80" w:after="192" w:line="23" w:lineRule="atLeast"/>
      </w:pPr>
      <w:r w:rsidRPr="00730627">
        <w:t xml:space="preserve">Headteacher </w:t>
      </w:r>
      <w:r w:rsidR="009467B1">
        <w:t>Executive</w:t>
      </w:r>
      <w:r w:rsidR="00730627">
        <w:t xml:space="preserve"> </w:t>
      </w:r>
      <w:r w:rsidRPr="00730627">
        <w:t xml:space="preserve">Summary </w:t>
      </w:r>
      <w:r w:rsidR="009467B1">
        <w:t>(maximum 2 pages)</w:t>
      </w:r>
      <w:r w:rsidR="00662C08">
        <w:t xml:space="preserve"> this can be presented at panel.</w:t>
      </w:r>
    </w:p>
    <w:p w14:paraId="0A5F238B" w14:textId="77777777" w:rsidR="0008579F" w:rsidRPr="00815554" w:rsidRDefault="0008579F" w:rsidP="00F25C4F">
      <w:pPr>
        <w:spacing w:beforeLines="80" w:before="192" w:afterLines="80" w:after="192" w:line="23" w:lineRule="atLeast"/>
      </w:pPr>
      <w:r w:rsidRPr="00815554">
        <w:t>Provide a concise summary of:</w:t>
      </w:r>
    </w:p>
    <w:p w14:paraId="6DF99361" w14:textId="59D0BA51" w:rsidR="0008579F" w:rsidRPr="00815554" w:rsidRDefault="0008579F" w:rsidP="00F25C4F">
      <w:pPr>
        <w:pStyle w:val="ListParagraph"/>
        <w:numPr>
          <w:ilvl w:val="0"/>
          <w:numId w:val="3"/>
        </w:numPr>
        <w:spacing w:beforeLines="80" w:before="192" w:afterLines="80" w:after="192" w:line="23" w:lineRule="atLeast"/>
      </w:pPr>
      <w:r w:rsidRPr="00815554">
        <w:t>Why change is needed</w:t>
      </w:r>
    </w:p>
    <w:p w14:paraId="1A97D6F8" w14:textId="3788AC1D" w:rsidR="0008579F" w:rsidRPr="00815554" w:rsidRDefault="0008579F" w:rsidP="00F25C4F">
      <w:pPr>
        <w:pStyle w:val="ListParagraph"/>
        <w:numPr>
          <w:ilvl w:val="0"/>
          <w:numId w:val="3"/>
        </w:numPr>
        <w:spacing w:beforeLines="80" w:before="192" w:afterLines="80" w:after="192" w:line="23" w:lineRule="atLeast"/>
      </w:pPr>
      <w:r w:rsidRPr="00815554">
        <w:t>Why staffing reductions are required</w:t>
      </w:r>
    </w:p>
    <w:p w14:paraId="4E1E9CC5" w14:textId="113FA396" w:rsidR="0008579F" w:rsidRPr="00815554" w:rsidRDefault="0008579F" w:rsidP="00F25C4F">
      <w:pPr>
        <w:pStyle w:val="ListParagraph"/>
        <w:numPr>
          <w:ilvl w:val="0"/>
          <w:numId w:val="3"/>
        </w:numPr>
        <w:spacing w:beforeLines="80" w:before="192" w:afterLines="80" w:after="192" w:line="23" w:lineRule="atLeast"/>
      </w:pPr>
      <w:r w:rsidRPr="00815554">
        <w:t>Alternatives considered</w:t>
      </w:r>
    </w:p>
    <w:p w14:paraId="0770FFA5" w14:textId="51737D2B" w:rsidR="0008579F" w:rsidRPr="00815554" w:rsidRDefault="0008579F" w:rsidP="00F25C4F">
      <w:pPr>
        <w:pStyle w:val="ListParagraph"/>
        <w:numPr>
          <w:ilvl w:val="0"/>
          <w:numId w:val="3"/>
        </w:numPr>
        <w:spacing w:beforeLines="80" w:before="192" w:afterLines="80" w:after="192" w:line="23" w:lineRule="atLeast"/>
      </w:pPr>
      <w:r w:rsidRPr="00815554">
        <w:t>Educational impact</w:t>
      </w:r>
    </w:p>
    <w:p w14:paraId="150C1AC3" w14:textId="5695C5FE" w:rsidR="0008579F" w:rsidRPr="00815554" w:rsidRDefault="0008579F" w:rsidP="00F25C4F">
      <w:pPr>
        <w:pStyle w:val="ListParagraph"/>
        <w:numPr>
          <w:ilvl w:val="0"/>
          <w:numId w:val="3"/>
        </w:numPr>
        <w:spacing w:beforeLines="80" w:before="192" w:afterLines="80" w:after="192" w:line="23" w:lineRule="atLeast"/>
      </w:pPr>
      <w:r w:rsidRPr="00815554">
        <w:t>Financial impact</w:t>
      </w:r>
    </w:p>
    <w:p w14:paraId="0C6B58B3" w14:textId="4AD98647" w:rsidR="0008579F" w:rsidRPr="00815554" w:rsidRDefault="0008579F" w:rsidP="00F25C4F">
      <w:pPr>
        <w:pStyle w:val="ListParagraph"/>
        <w:numPr>
          <w:ilvl w:val="0"/>
          <w:numId w:val="3"/>
        </w:numPr>
        <w:spacing w:beforeLines="80" w:before="192" w:afterLines="80" w:after="192" w:line="23" w:lineRule="atLeast"/>
      </w:pPr>
      <w:r w:rsidRPr="00815554">
        <w:t>Risks and mitigations</w:t>
      </w:r>
    </w:p>
    <w:p w14:paraId="0D3684CD" w14:textId="160125F1" w:rsidR="0008579F" w:rsidRPr="00815554" w:rsidRDefault="0008579F" w:rsidP="00F25C4F">
      <w:pPr>
        <w:pStyle w:val="ListParagraph"/>
        <w:numPr>
          <w:ilvl w:val="0"/>
          <w:numId w:val="3"/>
        </w:numPr>
        <w:spacing w:beforeLines="80" w:before="192" w:afterLines="80" w:after="192" w:line="23" w:lineRule="atLeast"/>
      </w:pPr>
      <w:r w:rsidRPr="00815554">
        <w:lastRenderedPageBreak/>
        <w:t>Recommendation</w:t>
      </w:r>
    </w:p>
    <w:p w14:paraId="2C2107E2" w14:textId="77777777" w:rsidR="0008579F" w:rsidRPr="00815554" w:rsidRDefault="0008579F" w:rsidP="00F25C4F">
      <w:pPr>
        <w:spacing w:beforeLines="80" w:before="192" w:afterLines="80" w:after="192" w:line="23" w:lineRule="atLeast"/>
        <w:rPr>
          <w:b/>
          <w:bCs/>
        </w:rPr>
      </w:pPr>
      <w:r w:rsidRPr="00815554">
        <w:rPr>
          <w:b/>
          <w:bCs/>
        </w:rPr>
        <w:t>Declaration</w:t>
      </w:r>
    </w:p>
    <w:p w14:paraId="280E9006" w14:textId="77777777" w:rsidR="0008579F" w:rsidRPr="00815554" w:rsidRDefault="0008579F" w:rsidP="00F25C4F">
      <w:pPr>
        <w:spacing w:beforeLines="80" w:before="192" w:afterLines="80" w:after="192" w:line="23" w:lineRule="atLeast"/>
      </w:pPr>
      <w:r w:rsidRPr="00815554">
        <w:t>We confirm that this proposal has been reviewed and that all reasonable alternatives to staffing reductions have been considered.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F25C4F" w14:paraId="47C31061" w14:textId="77777777" w:rsidTr="00F25C4F">
        <w:tc>
          <w:tcPr>
            <w:tcW w:w="2263" w:type="dxa"/>
          </w:tcPr>
          <w:p w14:paraId="34577621" w14:textId="34A32296" w:rsidR="00F25C4F" w:rsidRDefault="00310AD3" w:rsidP="00133CB7">
            <w:pPr>
              <w:spacing w:beforeLines="80" w:before="192" w:afterLines="80" w:after="192" w:line="23" w:lineRule="atLeast"/>
            </w:pPr>
            <w:r>
              <w:t xml:space="preserve"> </w:t>
            </w:r>
            <w:sdt>
              <w:sdtPr>
                <w:id w:val="482586020"/>
                <w:placeholder>
                  <w:docPart w:val="B8ECAB8124E9462799F1926172D4FB29"/>
                </w:placeholder>
                <w:showingPlcHdr/>
                <w:comboBox>
                  <w:listItem w:value="Choose an item."/>
                  <w:listItem w:displayText="Headteacher" w:value="Headteacher"/>
                  <w:listItem w:displayText="Executive Headteacher" w:value="Executive Headteacher"/>
                  <w:listItem w:displayText="Principal" w:value="Principal"/>
                  <w:listItem w:displayText="Acting Headteacher" w:value="Acting Headteacher"/>
                </w:comboBox>
              </w:sdtPr>
              <w:sdtContent>
                <w:r w:rsidRPr="007751AC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791754742"/>
            <w:placeholder>
              <w:docPart w:val="D02152E3877D4508B1E42CD4A86CA849"/>
            </w:placeholder>
            <w:showingPlcHdr/>
          </w:sdtPr>
          <w:sdtContent>
            <w:tc>
              <w:tcPr>
                <w:tcW w:w="6753" w:type="dxa"/>
              </w:tcPr>
              <w:p w14:paraId="1A5B9DD7" w14:textId="4D60D7DE" w:rsidR="00F25C4F" w:rsidRDefault="00F25C4F" w:rsidP="00133CB7">
                <w:pPr>
                  <w:spacing w:beforeLines="80" w:before="192" w:afterLines="80" w:after="192" w:line="23" w:lineRule="atLeast"/>
                </w:pPr>
                <w:r w:rsidRPr="00F25C4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25C4F" w14:paraId="6677A5BC" w14:textId="77777777" w:rsidTr="00F25C4F">
        <w:tc>
          <w:tcPr>
            <w:tcW w:w="2263" w:type="dxa"/>
          </w:tcPr>
          <w:p w14:paraId="215839D3" w14:textId="7172A50A" w:rsidR="00F25C4F" w:rsidRDefault="00F25C4F" w:rsidP="00133CB7">
            <w:pPr>
              <w:spacing w:beforeLines="80" w:before="192" w:afterLines="80" w:after="192" w:line="23" w:lineRule="atLeast"/>
            </w:pPr>
            <w:r>
              <w:t>Date</w:t>
            </w:r>
          </w:p>
        </w:tc>
        <w:sdt>
          <w:sdtPr>
            <w:id w:val="15118373"/>
            <w:placeholder>
              <w:docPart w:val="D4FABA7424604A72B5725161B3DF77B7"/>
            </w:placeholder>
            <w:showingPlcHdr/>
            <w:date>
              <w:dateFormat w:val="d MMMM 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753" w:type="dxa"/>
              </w:tcPr>
              <w:p w14:paraId="50AF0C4C" w14:textId="0198CFDD" w:rsidR="00F25C4F" w:rsidRDefault="00F25C4F" w:rsidP="00133CB7">
                <w:pPr>
                  <w:spacing w:beforeLines="80" w:before="192" w:afterLines="80" w:after="192" w:line="23" w:lineRule="atLeast"/>
                </w:pPr>
                <w:r w:rsidRPr="00D827DA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25C4F" w14:paraId="4111741A" w14:textId="77777777" w:rsidTr="00F25C4F">
        <w:tc>
          <w:tcPr>
            <w:tcW w:w="2263" w:type="dxa"/>
          </w:tcPr>
          <w:p w14:paraId="171E0D3E" w14:textId="56325496" w:rsidR="00F25C4F" w:rsidRDefault="00F25C4F" w:rsidP="00133CB7">
            <w:pPr>
              <w:spacing w:beforeLines="80" w:before="192" w:afterLines="80" w:after="192" w:line="23" w:lineRule="atLeast"/>
            </w:pPr>
            <w:r>
              <w:t>Chair of Governors</w:t>
            </w:r>
          </w:p>
        </w:tc>
        <w:sdt>
          <w:sdtPr>
            <w:id w:val="1321843015"/>
            <w:placeholder>
              <w:docPart w:val="D02152E3877D4508B1E42CD4A86CA849"/>
            </w:placeholder>
            <w:showingPlcHdr/>
          </w:sdtPr>
          <w:sdtContent>
            <w:tc>
              <w:tcPr>
                <w:tcW w:w="6753" w:type="dxa"/>
              </w:tcPr>
              <w:p w14:paraId="76EEC53C" w14:textId="1FF7E195" w:rsidR="00F25C4F" w:rsidRDefault="00F25C4F" w:rsidP="00133CB7">
                <w:pPr>
                  <w:spacing w:beforeLines="80" w:before="192" w:afterLines="80" w:after="192" w:line="23" w:lineRule="atLeast"/>
                </w:pPr>
                <w:r w:rsidRPr="00F25C4F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25C4F" w14:paraId="10388DCF" w14:textId="77777777" w:rsidTr="00F25C4F">
        <w:tc>
          <w:tcPr>
            <w:tcW w:w="2263" w:type="dxa"/>
          </w:tcPr>
          <w:p w14:paraId="559FD319" w14:textId="63E3E451" w:rsidR="00F25C4F" w:rsidRDefault="00F25C4F" w:rsidP="00133CB7">
            <w:pPr>
              <w:spacing w:beforeLines="80" w:before="192" w:afterLines="80" w:after="192" w:line="23" w:lineRule="atLeast"/>
            </w:pPr>
            <w:r>
              <w:t>Date</w:t>
            </w:r>
          </w:p>
        </w:tc>
        <w:sdt>
          <w:sdtPr>
            <w:id w:val="-1089698029"/>
            <w:placeholder>
              <w:docPart w:val="D4FABA7424604A72B5725161B3DF77B7"/>
            </w:placeholder>
            <w:showingPlcHdr/>
            <w:date>
              <w:dateFormat w:val="d MMMM 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753" w:type="dxa"/>
              </w:tcPr>
              <w:p w14:paraId="6F725520" w14:textId="24D78216" w:rsidR="00F25C4F" w:rsidRDefault="00F25C4F" w:rsidP="00133CB7">
                <w:pPr>
                  <w:spacing w:beforeLines="80" w:before="192" w:afterLines="80" w:after="192" w:line="23" w:lineRule="atLeast"/>
                </w:pPr>
                <w:r w:rsidRPr="00D827DA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3036C60A" w14:textId="69C41B42" w:rsidR="0005172A" w:rsidRPr="00815554" w:rsidRDefault="0005172A" w:rsidP="00F25C4F">
      <w:pPr>
        <w:spacing w:beforeLines="80" w:before="192" w:afterLines="80" w:after="192" w:line="23" w:lineRule="atLeast"/>
      </w:pPr>
      <w:r w:rsidRPr="00815554">
        <w:rPr>
          <w:rFonts w:cs="Arial"/>
          <w:iCs/>
        </w:rPr>
        <w:t xml:space="preserve">Please return an electronic copy of this form and required documents to </w:t>
      </w:r>
      <w:hyperlink r:id="rId15" w:history="1">
        <w:r w:rsidRPr="00815554">
          <w:rPr>
            <w:rStyle w:val="Hyperlink"/>
            <w:rFonts w:cs="Arial"/>
            <w:iCs/>
          </w:rPr>
          <w:t>ady.clarke@lincolnshire.gov.uk</w:t>
        </w:r>
      </w:hyperlink>
      <w:r w:rsidRPr="00815554">
        <w:rPr>
          <w:rFonts w:cs="Arial"/>
          <w:iCs/>
        </w:rPr>
        <w:t xml:space="preserve"> at least two weeks prior to the Staffing Reduction Panel.  Copies will then be distributed to the relevant officers in the County Council in preparation for the panel.</w:t>
      </w:r>
    </w:p>
    <w:sectPr w:rsidR="0005172A" w:rsidRPr="008155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227DE"/>
    <w:multiLevelType w:val="multilevel"/>
    <w:tmpl w:val="5144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FF16DC"/>
    <w:multiLevelType w:val="multilevel"/>
    <w:tmpl w:val="34667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5463BD"/>
    <w:multiLevelType w:val="hybridMultilevel"/>
    <w:tmpl w:val="2A6030D6"/>
    <w:lvl w:ilvl="0" w:tplc="B9884AB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9F5291"/>
    <w:multiLevelType w:val="hybridMultilevel"/>
    <w:tmpl w:val="966AED9A"/>
    <w:lvl w:ilvl="0" w:tplc="B9884AB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F6D94"/>
    <w:multiLevelType w:val="hybridMultilevel"/>
    <w:tmpl w:val="362696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067D54"/>
    <w:multiLevelType w:val="multilevel"/>
    <w:tmpl w:val="B820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AF136A"/>
    <w:multiLevelType w:val="hybridMultilevel"/>
    <w:tmpl w:val="D59EA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F16D4"/>
    <w:multiLevelType w:val="multilevel"/>
    <w:tmpl w:val="00504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A77E76"/>
    <w:multiLevelType w:val="multilevel"/>
    <w:tmpl w:val="8736C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D94FE2"/>
    <w:multiLevelType w:val="multilevel"/>
    <w:tmpl w:val="C8B67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602623">
    <w:abstractNumId w:val="3"/>
  </w:num>
  <w:num w:numId="2" w16cid:durableId="1140879646">
    <w:abstractNumId w:val="9"/>
  </w:num>
  <w:num w:numId="3" w16cid:durableId="1292326976">
    <w:abstractNumId w:val="4"/>
  </w:num>
  <w:num w:numId="4" w16cid:durableId="1641884449">
    <w:abstractNumId w:val="0"/>
  </w:num>
  <w:num w:numId="5" w16cid:durableId="1826970048">
    <w:abstractNumId w:val="7"/>
  </w:num>
  <w:num w:numId="6" w16cid:durableId="2032299345">
    <w:abstractNumId w:val="1"/>
  </w:num>
  <w:num w:numId="7" w16cid:durableId="363679507">
    <w:abstractNumId w:val="5"/>
  </w:num>
  <w:num w:numId="8" w16cid:durableId="521210279">
    <w:abstractNumId w:val="8"/>
  </w:num>
  <w:num w:numId="9" w16cid:durableId="912739962">
    <w:abstractNumId w:val="6"/>
  </w:num>
  <w:num w:numId="10" w16cid:durableId="9830057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ocumentProtection w:edit="forms" w:enforcement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79F"/>
    <w:rsid w:val="000017B8"/>
    <w:rsid w:val="00001DE1"/>
    <w:rsid w:val="00002C03"/>
    <w:rsid w:val="00002E93"/>
    <w:rsid w:val="00005A36"/>
    <w:rsid w:val="000140C2"/>
    <w:rsid w:val="00014A46"/>
    <w:rsid w:val="00015887"/>
    <w:rsid w:val="00026A81"/>
    <w:rsid w:val="00027D6B"/>
    <w:rsid w:val="0002B3FE"/>
    <w:rsid w:val="00042936"/>
    <w:rsid w:val="0005172A"/>
    <w:rsid w:val="000524D6"/>
    <w:rsid w:val="00053661"/>
    <w:rsid w:val="00056B0E"/>
    <w:rsid w:val="00057F12"/>
    <w:rsid w:val="000623FC"/>
    <w:rsid w:val="00063BB7"/>
    <w:rsid w:val="0006736D"/>
    <w:rsid w:val="00077EDB"/>
    <w:rsid w:val="0008145B"/>
    <w:rsid w:val="00084463"/>
    <w:rsid w:val="0008453B"/>
    <w:rsid w:val="00084D6C"/>
    <w:rsid w:val="0008579F"/>
    <w:rsid w:val="0009412F"/>
    <w:rsid w:val="000A1F8A"/>
    <w:rsid w:val="000A260E"/>
    <w:rsid w:val="000A2EEA"/>
    <w:rsid w:val="000A7138"/>
    <w:rsid w:val="000A7E11"/>
    <w:rsid w:val="000B35A4"/>
    <w:rsid w:val="000C0743"/>
    <w:rsid w:val="000C0CE1"/>
    <w:rsid w:val="000C18AE"/>
    <w:rsid w:val="000C5CB0"/>
    <w:rsid w:val="000D320B"/>
    <w:rsid w:val="000E2A13"/>
    <w:rsid w:val="000E787F"/>
    <w:rsid w:val="000F446E"/>
    <w:rsid w:val="0010250E"/>
    <w:rsid w:val="0010448A"/>
    <w:rsid w:val="001070D3"/>
    <w:rsid w:val="00111E39"/>
    <w:rsid w:val="00115417"/>
    <w:rsid w:val="001221A6"/>
    <w:rsid w:val="00123379"/>
    <w:rsid w:val="0012504E"/>
    <w:rsid w:val="00126F80"/>
    <w:rsid w:val="0013086D"/>
    <w:rsid w:val="00133CB7"/>
    <w:rsid w:val="001344D3"/>
    <w:rsid w:val="00135A9E"/>
    <w:rsid w:val="00136738"/>
    <w:rsid w:val="0013756E"/>
    <w:rsid w:val="00137AB6"/>
    <w:rsid w:val="00145C02"/>
    <w:rsid w:val="00150D19"/>
    <w:rsid w:val="00155319"/>
    <w:rsid w:val="00160387"/>
    <w:rsid w:val="00162FAF"/>
    <w:rsid w:val="00165672"/>
    <w:rsid w:val="00175609"/>
    <w:rsid w:val="001803C6"/>
    <w:rsid w:val="0018710B"/>
    <w:rsid w:val="0019510E"/>
    <w:rsid w:val="00196056"/>
    <w:rsid w:val="001A10CE"/>
    <w:rsid w:val="001A3203"/>
    <w:rsid w:val="001A6FC6"/>
    <w:rsid w:val="001B3438"/>
    <w:rsid w:val="001B4192"/>
    <w:rsid w:val="001B5A06"/>
    <w:rsid w:val="001B5E57"/>
    <w:rsid w:val="001B672B"/>
    <w:rsid w:val="001C352B"/>
    <w:rsid w:val="001C4259"/>
    <w:rsid w:val="001C5FBB"/>
    <w:rsid w:val="001D3FEC"/>
    <w:rsid w:val="001E060A"/>
    <w:rsid w:val="001E4F66"/>
    <w:rsid w:val="001F0CFE"/>
    <w:rsid w:val="001F454B"/>
    <w:rsid w:val="001F5C2F"/>
    <w:rsid w:val="001F62D9"/>
    <w:rsid w:val="002013FE"/>
    <w:rsid w:val="0020689A"/>
    <w:rsid w:val="00211130"/>
    <w:rsid w:val="00215506"/>
    <w:rsid w:val="00215D74"/>
    <w:rsid w:val="00220DCC"/>
    <w:rsid w:val="00252740"/>
    <w:rsid w:val="0025314C"/>
    <w:rsid w:val="0025396D"/>
    <w:rsid w:val="00255222"/>
    <w:rsid w:val="0025647C"/>
    <w:rsid w:val="00263ADA"/>
    <w:rsid w:val="00270D6D"/>
    <w:rsid w:val="00272682"/>
    <w:rsid w:val="00274CBA"/>
    <w:rsid w:val="00281747"/>
    <w:rsid w:val="00284AC8"/>
    <w:rsid w:val="002B1C4B"/>
    <w:rsid w:val="002B4310"/>
    <w:rsid w:val="002B5C85"/>
    <w:rsid w:val="002B600F"/>
    <w:rsid w:val="002C3D2A"/>
    <w:rsid w:val="002C7BFB"/>
    <w:rsid w:val="002D1DD6"/>
    <w:rsid w:val="002D2AFA"/>
    <w:rsid w:val="002D5511"/>
    <w:rsid w:val="002E548F"/>
    <w:rsid w:val="002E5609"/>
    <w:rsid w:val="002F3BFE"/>
    <w:rsid w:val="002F4A4B"/>
    <w:rsid w:val="002F5FB8"/>
    <w:rsid w:val="002F797A"/>
    <w:rsid w:val="003000A5"/>
    <w:rsid w:val="0030297F"/>
    <w:rsid w:val="00310AD3"/>
    <w:rsid w:val="00323402"/>
    <w:rsid w:val="00333335"/>
    <w:rsid w:val="00341A19"/>
    <w:rsid w:val="003426EA"/>
    <w:rsid w:val="0034384A"/>
    <w:rsid w:val="00345CA1"/>
    <w:rsid w:val="00351086"/>
    <w:rsid w:val="00351A8C"/>
    <w:rsid w:val="00352E08"/>
    <w:rsid w:val="0035639D"/>
    <w:rsid w:val="00366C73"/>
    <w:rsid w:val="003734FD"/>
    <w:rsid w:val="00373947"/>
    <w:rsid w:val="00376864"/>
    <w:rsid w:val="003775E9"/>
    <w:rsid w:val="0038564E"/>
    <w:rsid w:val="003911CE"/>
    <w:rsid w:val="00396331"/>
    <w:rsid w:val="003A2770"/>
    <w:rsid w:val="003A29C2"/>
    <w:rsid w:val="003A2B97"/>
    <w:rsid w:val="003A3108"/>
    <w:rsid w:val="003A4202"/>
    <w:rsid w:val="003A5052"/>
    <w:rsid w:val="003A5CD8"/>
    <w:rsid w:val="003A7C7C"/>
    <w:rsid w:val="003B57C8"/>
    <w:rsid w:val="003B5B46"/>
    <w:rsid w:val="003B5D56"/>
    <w:rsid w:val="003C29C5"/>
    <w:rsid w:val="003C4868"/>
    <w:rsid w:val="003D005E"/>
    <w:rsid w:val="003D17D7"/>
    <w:rsid w:val="003D39E5"/>
    <w:rsid w:val="003D5DF2"/>
    <w:rsid w:val="003D6A9C"/>
    <w:rsid w:val="003E258E"/>
    <w:rsid w:val="003E6476"/>
    <w:rsid w:val="003F0177"/>
    <w:rsid w:val="003F0BBB"/>
    <w:rsid w:val="003F55E5"/>
    <w:rsid w:val="003F5BD6"/>
    <w:rsid w:val="00400FB1"/>
    <w:rsid w:val="00402F73"/>
    <w:rsid w:val="004036A6"/>
    <w:rsid w:val="00405C4E"/>
    <w:rsid w:val="00406A67"/>
    <w:rsid w:val="0041022E"/>
    <w:rsid w:val="00410EBC"/>
    <w:rsid w:val="00413EF9"/>
    <w:rsid w:val="004234AD"/>
    <w:rsid w:val="00425207"/>
    <w:rsid w:val="00426B41"/>
    <w:rsid w:val="0043674A"/>
    <w:rsid w:val="00437AB9"/>
    <w:rsid w:val="004406E4"/>
    <w:rsid w:val="0044584A"/>
    <w:rsid w:val="004467FB"/>
    <w:rsid w:val="00455157"/>
    <w:rsid w:val="004556BE"/>
    <w:rsid w:val="00455C8C"/>
    <w:rsid w:val="00457973"/>
    <w:rsid w:val="00460F34"/>
    <w:rsid w:val="00462FE6"/>
    <w:rsid w:val="00465A44"/>
    <w:rsid w:val="004774CC"/>
    <w:rsid w:val="00482685"/>
    <w:rsid w:val="00486D14"/>
    <w:rsid w:val="00486E38"/>
    <w:rsid w:val="00490066"/>
    <w:rsid w:val="0049346B"/>
    <w:rsid w:val="00497067"/>
    <w:rsid w:val="004B1A93"/>
    <w:rsid w:val="004B2FE3"/>
    <w:rsid w:val="004B415E"/>
    <w:rsid w:val="004B4394"/>
    <w:rsid w:val="004B6955"/>
    <w:rsid w:val="004C1B12"/>
    <w:rsid w:val="004C411D"/>
    <w:rsid w:val="004C5ABA"/>
    <w:rsid w:val="004D6EB4"/>
    <w:rsid w:val="004E0E9E"/>
    <w:rsid w:val="004E39CD"/>
    <w:rsid w:val="004E3C21"/>
    <w:rsid w:val="004E7E1B"/>
    <w:rsid w:val="004F39C5"/>
    <w:rsid w:val="004F5392"/>
    <w:rsid w:val="004F7800"/>
    <w:rsid w:val="005101C8"/>
    <w:rsid w:val="00510E34"/>
    <w:rsid w:val="00510E79"/>
    <w:rsid w:val="005147C6"/>
    <w:rsid w:val="005206A0"/>
    <w:rsid w:val="00525430"/>
    <w:rsid w:val="0052780C"/>
    <w:rsid w:val="0053261C"/>
    <w:rsid w:val="00532C82"/>
    <w:rsid w:val="005412EB"/>
    <w:rsid w:val="00554E8F"/>
    <w:rsid w:val="00561C61"/>
    <w:rsid w:val="0056430A"/>
    <w:rsid w:val="0056530D"/>
    <w:rsid w:val="00567B49"/>
    <w:rsid w:val="00572335"/>
    <w:rsid w:val="00582A7A"/>
    <w:rsid w:val="00583B9D"/>
    <w:rsid w:val="0059590F"/>
    <w:rsid w:val="0059622E"/>
    <w:rsid w:val="005A0F82"/>
    <w:rsid w:val="005A1C5C"/>
    <w:rsid w:val="005B54A8"/>
    <w:rsid w:val="005C1485"/>
    <w:rsid w:val="005C1ECA"/>
    <w:rsid w:val="005C2DDF"/>
    <w:rsid w:val="005C4F47"/>
    <w:rsid w:val="005D31EF"/>
    <w:rsid w:val="005D4BDE"/>
    <w:rsid w:val="005D4EC2"/>
    <w:rsid w:val="005E219B"/>
    <w:rsid w:val="005E3A8C"/>
    <w:rsid w:val="005F019E"/>
    <w:rsid w:val="005F2C69"/>
    <w:rsid w:val="005F4F0F"/>
    <w:rsid w:val="005F77C5"/>
    <w:rsid w:val="006020EB"/>
    <w:rsid w:val="006030F8"/>
    <w:rsid w:val="0062166C"/>
    <w:rsid w:val="006234F2"/>
    <w:rsid w:val="00624BE7"/>
    <w:rsid w:val="0062589A"/>
    <w:rsid w:val="00626AAA"/>
    <w:rsid w:val="00631FD2"/>
    <w:rsid w:val="006328E9"/>
    <w:rsid w:val="006400FF"/>
    <w:rsid w:val="00641805"/>
    <w:rsid w:val="0064514E"/>
    <w:rsid w:val="006504EE"/>
    <w:rsid w:val="00650DE2"/>
    <w:rsid w:val="006533CA"/>
    <w:rsid w:val="0065643B"/>
    <w:rsid w:val="006565E8"/>
    <w:rsid w:val="00657BD0"/>
    <w:rsid w:val="0066225D"/>
    <w:rsid w:val="00662C08"/>
    <w:rsid w:val="00665904"/>
    <w:rsid w:val="006662B7"/>
    <w:rsid w:val="00670536"/>
    <w:rsid w:val="006710F3"/>
    <w:rsid w:val="00674B86"/>
    <w:rsid w:val="00674BCE"/>
    <w:rsid w:val="0067528E"/>
    <w:rsid w:val="006759C6"/>
    <w:rsid w:val="0068258F"/>
    <w:rsid w:val="00682E56"/>
    <w:rsid w:val="00683596"/>
    <w:rsid w:val="00686686"/>
    <w:rsid w:val="00687543"/>
    <w:rsid w:val="0069289A"/>
    <w:rsid w:val="006973BC"/>
    <w:rsid w:val="006A3B79"/>
    <w:rsid w:val="006A3E09"/>
    <w:rsid w:val="006B095A"/>
    <w:rsid w:val="006B1A13"/>
    <w:rsid w:val="006B26C1"/>
    <w:rsid w:val="006B2B1B"/>
    <w:rsid w:val="006B3E4D"/>
    <w:rsid w:val="006B4F0E"/>
    <w:rsid w:val="006C3166"/>
    <w:rsid w:val="006C5D8E"/>
    <w:rsid w:val="006C6C0A"/>
    <w:rsid w:val="006D2E84"/>
    <w:rsid w:val="006D2EE6"/>
    <w:rsid w:val="006D7F9A"/>
    <w:rsid w:val="006E002A"/>
    <w:rsid w:val="006E0789"/>
    <w:rsid w:val="006E4FBF"/>
    <w:rsid w:val="006E5DAE"/>
    <w:rsid w:val="006E6573"/>
    <w:rsid w:val="006F33AD"/>
    <w:rsid w:val="006F5B00"/>
    <w:rsid w:val="00704A89"/>
    <w:rsid w:val="007056A1"/>
    <w:rsid w:val="00711449"/>
    <w:rsid w:val="007165A5"/>
    <w:rsid w:val="00722B83"/>
    <w:rsid w:val="00722D26"/>
    <w:rsid w:val="00723D77"/>
    <w:rsid w:val="00724EDE"/>
    <w:rsid w:val="00725442"/>
    <w:rsid w:val="00725D65"/>
    <w:rsid w:val="00726F66"/>
    <w:rsid w:val="00730627"/>
    <w:rsid w:val="00730A17"/>
    <w:rsid w:val="00731780"/>
    <w:rsid w:val="00731D04"/>
    <w:rsid w:val="00732CED"/>
    <w:rsid w:val="00733143"/>
    <w:rsid w:val="00736527"/>
    <w:rsid w:val="0074255A"/>
    <w:rsid w:val="00762C83"/>
    <w:rsid w:val="00763868"/>
    <w:rsid w:val="00782E1C"/>
    <w:rsid w:val="00784A6C"/>
    <w:rsid w:val="00785567"/>
    <w:rsid w:val="00786B10"/>
    <w:rsid w:val="00787C5D"/>
    <w:rsid w:val="00792B3F"/>
    <w:rsid w:val="00794FCB"/>
    <w:rsid w:val="007972E8"/>
    <w:rsid w:val="007A32B3"/>
    <w:rsid w:val="007A7639"/>
    <w:rsid w:val="007A7C46"/>
    <w:rsid w:val="007B052C"/>
    <w:rsid w:val="007B185C"/>
    <w:rsid w:val="007B493F"/>
    <w:rsid w:val="007C14E7"/>
    <w:rsid w:val="007C444B"/>
    <w:rsid w:val="007C6816"/>
    <w:rsid w:val="007C6D1F"/>
    <w:rsid w:val="007D42A0"/>
    <w:rsid w:val="007D7404"/>
    <w:rsid w:val="007D76E5"/>
    <w:rsid w:val="007E08EB"/>
    <w:rsid w:val="007E5FB8"/>
    <w:rsid w:val="007E7D65"/>
    <w:rsid w:val="007F061C"/>
    <w:rsid w:val="007F5097"/>
    <w:rsid w:val="007F710E"/>
    <w:rsid w:val="007F75AC"/>
    <w:rsid w:val="007F7F3A"/>
    <w:rsid w:val="008009FC"/>
    <w:rsid w:val="00803D50"/>
    <w:rsid w:val="0080454A"/>
    <w:rsid w:val="00810DD0"/>
    <w:rsid w:val="00811145"/>
    <w:rsid w:val="00811441"/>
    <w:rsid w:val="00815554"/>
    <w:rsid w:val="00821714"/>
    <w:rsid w:val="00822C34"/>
    <w:rsid w:val="00830608"/>
    <w:rsid w:val="00835665"/>
    <w:rsid w:val="00844DE5"/>
    <w:rsid w:val="00853632"/>
    <w:rsid w:val="00855708"/>
    <w:rsid w:val="008572C9"/>
    <w:rsid w:val="00857F68"/>
    <w:rsid w:val="00862D04"/>
    <w:rsid w:val="00874B27"/>
    <w:rsid w:val="00875152"/>
    <w:rsid w:val="00880FD0"/>
    <w:rsid w:val="008832F3"/>
    <w:rsid w:val="00890A2F"/>
    <w:rsid w:val="00894259"/>
    <w:rsid w:val="008A1EC4"/>
    <w:rsid w:val="008A29FC"/>
    <w:rsid w:val="008B302C"/>
    <w:rsid w:val="008B3D40"/>
    <w:rsid w:val="008B6BD3"/>
    <w:rsid w:val="008C3837"/>
    <w:rsid w:val="008C6D0E"/>
    <w:rsid w:val="008D540D"/>
    <w:rsid w:val="008E7169"/>
    <w:rsid w:val="008F2F23"/>
    <w:rsid w:val="008F65A5"/>
    <w:rsid w:val="008F7E19"/>
    <w:rsid w:val="00901693"/>
    <w:rsid w:val="0090535E"/>
    <w:rsid w:val="00910735"/>
    <w:rsid w:val="0091398D"/>
    <w:rsid w:val="00914271"/>
    <w:rsid w:val="00920BBB"/>
    <w:rsid w:val="009240CF"/>
    <w:rsid w:val="0092475E"/>
    <w:rsid w:val="00925F71"/>
    <w:rsid w:val="00926BFF"/>
    <w:rsid w:val="0092707A"/>
    <w:rsid w:val="00934A2A"/>
    <w:rsid w:val="00935C63"/>
    <w:rsid w:val="00935E4A"/>
    <w:rsid w:val="00936368"/>
    <w:rsid w:val="00937E14"/>
    <w:rsid w:val="00940F99"/>
    <w:rsid w:val="00941B11"/>
    <w:rsid w:val="0094400D"/>
    <w:rsid w:val="009448B9"/>
    <w:rsid w:val="009467B1"/>
    <w:rsid w:val="00946D12"/>
    <w:rsid w:val="00950445"/>
    <w:rsid w:val="00950E94"/>
    <w:rsid w:val="0095497D"/>
    <w:rsid w:val="00956078"/>
    <w:rsid w:val="00957F4B"/>
    <w:rsid w:val="009606D4"/>
    <w:rsid w:val="00962969"/>
    <w:rsid w:val="009651C6"/>
    <w:rsid w:val="0096551E"/>
    <w:rsid w:val="00966952"/>
    <w:rsid w:val="00966E49"/>
    <w:rsid w:val="0097390F"/>
    <w:rsid w:val="00986620"/>
    <w:rsid w:val="009873BF"/>
    <w:rsid w:val="00990CBC"/>
    <w:rsid w:val="00994743"/>
    <w:rsid w:val="009A1DDE"/>
    <w:rsid w:val="009A2DB3"/>
    <w:rsid w:val="009A2F1E"/>
    <w:rsid w:val="009A704D"/>
    <w:rsid w:val="009B0EA5"/>
    <w:rsid w:val="009B4EA6"/>
    <w:rsid w:val="009B6E99"/>
    <w:rsid w:val="009C2B1D"/>
    <w:rsid w:val="009C730E"/>
    <w:rsid w:val="009C7E51"/>
    <w:rsid w:val="009D0FC0"/>
    <w:rsid w:val="009E0142"/>
    <w:rsid w:val="009E077D"/>
    <w:rsid w:val="009F469B"/>
    <w:rsid w:val="009F5AF9"/>
    <w:rsid w:val="009F7642"/>
    <w:rsid w:val="009F7D43"/>
    <w:rsid w:val="00A0231D"/>
    <w:rsid w:val="00A0343E"/>
    <w:rsid w:val="00A043F6"/>
    <w:rsid w:val="00A1068E"/>
    <w:rsid w:val="00A12B6C"/>
    <w:rsid w:val="00A13A1E"/>
    <w:rsid w:val="00A14263"/>
    <w:rsid w:val="00A3541E"/>
    <w:rsid w:val="00A3545D"/>
    <w:rsid w:val="00A35643"/>
    <w:rsid w:val="00A35E21"/>
    <w:rsid w:val="00A409EE"/>
    <w:rsid w:val="00A46FF7"/>
    <w:rsid w:val="00A521F0"/>
    <w:rsid w:val="00A652C9"/>
    <w:rsid w:val="00A91F93"/>
    <w:rsid w:val="00AA516A"/>
    <w:rsid w:val="00AA723E"/>
    <w:rsid w:val="00AB0BA7"/>
    <w:rsid w:val="00AB23F7"/>
    <w:rsid w:val="00AB2CED"/>
    <w:rsid w:val="00AB2FB0"/>
    <w:rsid w:val="00AB5D0F"/>
    <w:rsid w:val="00AC1CC9"/>
    <w:rsid w:val="00AC64B6"/>
    <w:rsid w:val="00AD2EEB"/>
    <w:rsid w:val="00AD6498"/>
    <w:rsid w:val="00AE2FDB"/>
    <w:rsid w:val="00AE501B"/>
    <w:rsid w:val="00AE6ABD"/>
    <w:rsid w:val="00AF0733"/>
    <w:rsid w:val="00AF3976"/>
    <w:rsid w:val="00AF5353"/>
    <w:rsid w:val="00B04E12"/>
    <w:rsid w:val="00B1362F"/>
    <w:rsid w:val="00B17E5A"/>
    <w:rsid w:val="00B21975"/>
    <w:rsid w:val="00B21A56"/>
    <w:rsid w:val="00B21C36"/>
    <w:rsid w:val="00B22506"/>
    <w:rsid w:val="00B2412B"/>
    <w:rsid w:val="00B26C23"/>
    <w:rsid w:val="00B33249"/>
    <w:rsid w:val="00B336C3"/>
    <w:rsid w:val="00B34117"/>
    <w:rsid w:val="00B37023"/>
    <w:rsid w:val="00B41FE6"/>
    <w:rsid w:val="00B4772C"/>
    <w:rsid w:val="00B51239"/>
    <w:rsid w:val="00B608EC"/>
    <w:rsid w:val="00B60EFF"/>
    <w:rsid w:val="00B63C4B"/>
    <w:rsid w:val="00B64230"/>
    <w:rsid w:val="00B700B1"/>
    <w:rsid w:val="00B73A44"/>
    <w:rsid w:val="00B7483D"/>
    <w:rsid w:val="00B74B36"/>
    <w:rsid w:val="00B76DF4"/>
    <w:rsid w:val="00B774BB"/>
    <w:rsid w:val="00B90FF0"/>
    <w:rsid w:val="00B940AA"/>
    <w:rsid w:val="00B94703"/>
    <w:rsid w:val="00B96A1E"/>
    <w:rsid w:val="00BA17EA"/>
    <w:rsid w:val="00BA3D23"/>
    <w:rsid w:val="00BA5AA0"/>
    <w:rsid w:val="00BA6961"/>
    <w:rsid w:val="00BB25F5"/>
    <w:rsid w:val="00BC11D7"/>
    <w:rsid w:val="00BC4F4A"/>
    <w:rsid w:val="00BC5BA6"/>
    <w:rsid w:val="00BD2564"/>
    <w:rsid w:val="00BE086A"/>
    <w:rsid w:val="00BE35F8"/>
    <w:rsid w:val="00BE4C55"/>
    <w:rsid w:val="00BE7F6D"/>
    <w:rsid w:val="00BF1A29"/>
    <w:rsid w:val="00BF1C7F"/>
    <w:rsid w:val="00BF1F0A"/>
    <w:rsid w:val="00BF3F03"/>
    <w:rsid w:val="00BF47B8"/>
    <w:rsid w:val="00BF4F90"/>
    <w:rsid w:val="00BF5B9F"/>
    <w:rsid w:val="00BF6150"/>
    <w:rsid w:val="00BF7BD5"/>
    <w:rsid w:val="00C2121C"/>
    <w:rsid w:val="00C21D9C"/>
    <w:rsid w:val="00C261BF"/>
    <w:rsid w:val="00C3121C"/>
    <w:rsid w:val="00C324B8"/>
    <w:rsid w:val="00C32CF2"/>
    <w:rsid w:val="00C34F5C"/>
    <w:rsid w:val="00C36D46"/>
    <w:rsid w:val="00C470ED"/>
    <w:rsid w:val="00C51FC2"/>
    <w:rsid w:val="00C6130F"/>
    <w:rsid w:val="00C63F89"/>
    <w:rsid w:val="00C63FF6"/>
    <w:rsid w:val="00C7113E"/>
    <w:rsid w:val="00C86A3A"/>
    <w:rsid w:val="00C904AF"/>
    <w:rsid w:val="00C91A95"/>
    <w:rsid w:val="00C96C74"/>
    <w:rsid w:val="00CA3B9D"/>
    <w:rsid w:val="00CA49C3"/>
    <w:rsid w:val="00CA656F"/>
    <w:rsid w:val="00CB3E7A"/>
    <w:rsid w:val="00CB527B"/>
    <w:rsid w:val="00CB725B"/>
    <w:rsid w:val="00CC333F"/>
    <w:rsid w:val="00CC5EA3"/>
    <w:rsid w:val="00CD0705"/>
    <w:rsid w:val="00CD5502"/>
    <w:rsid w:val="00CD5B47"/>
    <w:rsid w:val="00CD711F"/>
    <w:rsid w:val="00CF0438"/>
    <w:rsid w:val="00D01B5A"/>
    <w:rsid w:val="00D0323A"/>
    <w:rsid w:val="00D035A9"/>
    <w:rsid w:val="00D05D89"/>
    <w:rsid w:val="00D06B3D"/>
    <w:rsid w:val="00D1495A"/>
    <w:rsid w:val="00D16F98"/>
    <w:rsid w:val="00D17570"/>
    <w:rsid w:val="00D17710"/>
    <w:rsid w:val="00D17E56"/>
    <w:rsid w:val="00D20ED7"/>
    <w:rsid w:val="00D22ED9"/>
    <w:rsid w:val="00D23A95"/>
    <w:rsid w:val="00D30248"/>
    <w:rsid w:val="00D30783"/>
    <w:rsid w:val="00D31A54"/>
    <w:rsid w:val="00D34201"/>
    <w:rsid w:val="00D34D7B"/>
    <w:rsid w:val="00D36DB8"/>
    <w:rsid w:val="00D441BA"/>
    <w:rsid w:val="00D4750E"/>
    <w:rsid w:val="00D50E23"/>
    <w:rsid w:val="00D538E2"/>
    <w:rsid w:val="00D54A01"/>
    <w:rsid w:val="00D56F66"/>
    <w:rsid w:val="00D65E72"/>
    <w:rsid w:val="00D70809"/>
    <w:rsid w:val="00D80173"/>
    <w:rsid w:val="00D83CAB"/>
    <w:rsid w:val="00D8580D"/>
    <w:rsid w:val="00D87AA6"/>
    <w:rsid w:val="00D95679"/>
    <w:rsid w:val="00D96D77"/>
    <w:rsid w:val="00DA01E1"/>
    <w:rsid w:val="00DA14BF"/>
    <w:rsid w:val="00DA2124"/>
    <w:rsid w:val="00DA2642"/>
    <w:rsid w:val="00DA2CF5"/>
    <w:rsid w:val="00DA3122"/>
    <w:rsid w:val="00DA53D5"/>
    <w:rsid w:val="00DA5B16"/>
    <w:rsid w:val="00DB083C"/>
    <w:rsid w:val="00DB2BA0"/>
    <w:rsid w:val="00DD296F"/>
    <w:rsid w:val="00DE0CC2"/>
    <w:rsid w:val="00DE266C"/>
    <w:rsid w:val="00DE5374"/>
    <w:rsid w:val="00DE6EA6"/>
    <w:rsid w:val="00DF20B9"/>
    <w:rsid w:val="00DF3DFC"/>
    <w:rsid w:val="00DF5031"/>
    <w:rsid w:val="00DF5C7B"/>
    <w:rsid w:val="00E04C48"/>
    <w:rsid w:val="00E05CC7"/>
    <w:rsid w:val="00E104F4"/>
    <w:rsid w:val="00E10B9B"/>
    <w:rsid w:val="00E15174"/>
    <w:rsid w:val="00E2276D"/>
    <w:rsid w:val="00E22EAE"/>
    <w:rsid w:val="00E25EBB"/>
    <w:rsid w:val="00E264AE"/>
    <w:rsid w:val="00E3048E"/>
    <w:rsid w:val="00E31BC9"/>
    <w:rsid w:val="00E34A64"/>
    <w:rsid w:val="00E3528F"/>
    <w:rsid w:val="00E41CD9"/>
    <w:rsid w:val="00E44345"/>
    <w:rsid w:val="00E44ED7"/>
    <w:rsid w:val="00E56CD0"/>
    <w:rsid w:val="00E64128"/>
    <w:rsid w:val="00E668E3"/>
    <w:rsid w:val="00E80257"/>
    <w:rsid w:val="00E83362"/>
    <w:rsid w:val="00E96A6F"/>
    <w:rsid w:val="00EA0126"/>
    <w:rsid w:val="00EA18A3"/>
    <w:rsid w:val="00EB1F50"/>
    <w:rsid w:val="00EB2C02"/>
    <w:rsid w:val="00EC4BF4"/>
    <w:rsid w:val="00EC4F73"/>
    <w:rsid w:val="00EC5693"/>
    <w:rsid w:val="00ED2DF1"/>
    <w:rsid w:val="00EE29A7"/>
    <w:rsid w:val="00EE3364"/>
    <w:rsid w:val="00EE428A"/>
    <w:rsid w:val="00EF29BB"/>
    <w:rsid w:val="00EF628D"/>
    <w:rsid w:val="00EF7C73"/>
    <w:rsid w:val="00F03DE8"/>
    <w:rsid w:val="00F06F98"/>
    <w:rsid w:val="00F1016D"/>
    <w:rsid w:val="00F13D9E"/>
    <w:rsid w:val="00F143D4"/>
    <w:rsid w:val="00F17679"/>
    <w:rsid w:val="00F25C4F"/>
    <w:rsid w:val="00F25D23"/>
    <w:rsid w:val="00F300FD"/>
    <w:rsid w:val="00F31447"/>
    <w:rsid w:val="00F32C2C"/>
    <w:rsid w:val="00F35364"/>
    <w:rsid w:val="00F35642"/>
    <w:rsid w:val="00F408B8"/>
    <w:rsid w:val="00F42D9B"/>
    <w:rsid w:val="00F541CE"/>
    <w:rsid w:val="00F62944"/>
    <w:rsid w:val="00F647DE"/>
    <w:rsid w:val="00F72A9B"/>
    <w:rsid w:val="00F75B63"/>
    <w:rsid w:val="00F76BE1"/>
    <w:rsid w:val="00F818D9"/>
    <w:rsid w:val="00F8191E"/>
    <w:rsid w:val="00F83319"/>
    <w:rsid w:val="00F83FEA"/>
    <w:rsid w:val="00F90E0A"/>
    <w:rsid w:val="00F94321"/>
    <w:rsid w:val="00FA310D"/>
    <w:rsid w:val="00FA4F36"/>
    <w:rsid w:val="00FB4EC1"/>
    <w:rsid w:val="00FC0FD8"/>
    <w:rsid w:val="00FC1EBC"/>
    <w:rsid w:val="00FC4CED"/>
    <w:rsid w:val="00FC59DB"/>
    <w:rsid w:val="00FD57E0"/>
    <w:rsid w:val="00FE16AD"/>
    <w:rsid w:val="00FE2652"/>
    <w:rsid w:val="00FF3C28"/>
    <w:rsid w:val="00FF4025"/>
    <w:rsid w:val="00FF40B9"/>
    <w:rsid w:val="00FF430B"/>
    <w:rsid w:val="013BA315"/>
    <w:rsid w:val="06A8CF19"/>
    <w:rsid w:val="0739774B"/>
    <w:rsid w:val="075230B1"/>
    <w:rsid w:val="0CCA6714"/>
    <w:rsid w:val="0E767FF2"/>
    <w:rsid w:val="0F1980D8"/>
    <w:rsid w:val="11F72823"/>
    <w:rsid w:val="144ADF35"/>
    <w:rsid w:val="1450FF4C"/>
    <w:rsid w:val="15AB4129"/>
    <w:rsid w:val="16AF57D6"/>
    <w:rsid w:val="18749F72"/>
    <w:rsid w:val="18CFA568"/>
    <w:rsid w:val="193912C1"/>
    <w:rsid w:val="1A286255"/>
    <w:rsid w:val="1AA24A43"/>
    <w:rsid w:val="1B61FF99"/>
    <w:rsid w:val="1CF814D7"/>
    <w:rsid w:val="1FD72B18"/>
    <w:rsid w:val="1FDB908F"/>
    <w:rsid w:val="21952D5D"/>
    <w:rsid w:val="2372739C"/>
    <w:rsid w:val="24287719"/>
    <w:rsid w:val="2448F624"/>
    <w:rsid w:val="29261977"/>
    <w:rsid w:val="2A15B853"/>
    <w:rsid w:val="2C6ABB57"/>
    <w:rsid w:val="2CE57F61"/>
    <w:rsid w:val="309CC66E"/>
    <w:rsid w:val="3112D7FD"/>
    <w:rsid w:val="3301915E"/>
    <w:rsid w:val="33BE9701"/>
    <w:rsid w:val="33E49920"/>
    <w:rsid w:val="367929CF"/>
    <w:rsid w:val="37329B77"/>
    <w:rsid w:val="38396B27"/>
    <w:rsid w:val="392609A1"/>
    <w:rsid w:val="3A897F59"/>
    <w:rsid w:val="3AC1BF7C"/>
    <w:rsid w:val="3C0D8103"/>
    <w:rsid w:val="3E9E6DD8"/>
    <w:rsid w:val="41B2FE7A"/>
    <w:rsid w:val="44A9B0E6"/>
    <w:rsid w:val="452973E6"/>
    <w:rsid w:val="47BE9956"/>
    <w:rsid w:val="48B58D12"/>
    <w:rsid w:val="49C8529F"/>
    <w:rsid w:val="4BDCF2BB"/>
    <w:rsid w:val="4BF59C02"/>
    <w:rsid w:val="4C6DC40E"/>
    <w:rsid w:val="4E22D67F"/>
    <w:rsid w:val="525E0691"/>
    <w:rsid w:val="533858E6"/>
    <w:rsid w:val="55C4FE42"/>
    <w:rsid w:val="56498136"/>
    <w:rsid w:val="58CB1DE9"/>
    <w:rsid w:val="59388A46"/>
    <w:rsid w:val="5989A1AC"/>
    <w:rsid w:val="5CD10145"/>
    <w:rsid w:val="5CDC4F7B"/>
    <w:rsid w:val="5ECFFD09"/>
    <w:rsid w:val="5FAB6F25"/>
    <w:rsid w:val="605E96F1"/>
    <w:rsid w:val="619F635A"/>
    <w:rsid w:val="626399F9"/>
    <w:rsid w:val="62831C8F"/>
    <w:rsid w:val="648453FF"/>
    <w:rsid w:val="66411793"/>
    <w:rsid w:val="66FED48D"/>
    <w:rsid w:val="691E41B0"/>
    <w:rsid w:val="6951188B"/>
    <w:rsid w:val="6B30DEEC"/>
    <w:rsid w:val="6B9FDFD4"/>
    <w:rsid w:val="6C391374"/>
    <w:rsid w:val="6D014453"/>
    <w:rsid w:val="6D21DC41"/>
    <w:rsid w:val="6D7EC6BA"/>
    <w:rsid w:val="6D9F6720"/>
    <w:rsid w:val="6F8A39D1"/>
    <w:rsid w:val="700151E6"/>
    <w:rsid w:val="700EE462"/>
    <w:rsid w:val="70AB4975"/>
    <w:rsid w:val="71742349"/>
    <w:rsid w:val="71E7CC37"/>
    <w:rsid w:val="72459C5F"/>
    <w:rsid w:val="74785B03"/>
    <w:rsid w:val="75121441"/>
    <w:rsid w:val="770DC1D3"/>
    <w:rsid w:val="78D348B4"/>
    <w:rsid w:val="7A8BD12D"/>
    <w:rsid w:val="7BFFD41F"/>
    <w:rsid w:val="7E126C0B"/>
    <w:rsid w:val="7E3FD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1ED3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21C"/>
  </w:style>
  <w:style w:type="paragraph" w:styleId="Heading1">
    <w:name w:val="heading 1"/>
    <w:basedOn w:val="Normal"/>
    <w:next w:val="Normal"/>
    <w:link w:val="Heading1Char"/>
    <w:uiPriority w:val="9"/>
    <w:qFormat/>
    <w:rsid w:val="00085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5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5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5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5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5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5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5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5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5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5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5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5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5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5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5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5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5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5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5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5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5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5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5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5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5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5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5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579F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935E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35E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35E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5E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5E4A"/>
    <w:rPr>
      <w:b/>
      <w:bCs/>
      <w:sz w:val="20"/>
      <w:szCs w:val="20"/>
    </w:rPr>
  </w:style>
  <w:style w:type="character" w:styleId="Hyperlink">
    <w:name w:val="Hyperlink"/>
    <w:rsid w:val="0005172A"/>
    <w:rPr>
      <w:color w:val="0000FF"/>
      <w:u w:val="single"/>
    </w:rPr>
  </w:style>
  <w:style w:type="table" w:styleId="TableGrid">
    <w:name w:val="Table Grid"/>
    <w:basedOn w:val="TableNormal"/>
    <w:uiPriority w:val="39"/>
    <w:rsid w:val="00763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0323A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B34117"/>
    <w:rPr>
      <w:color w:val="666666"/>
    </w:rPr>
  </w:style>
  <w:style w:type="character" w:styleId="Mention">
    <w:name w:val="Mention"/>
    <w:basedOn w:val="DefaultParagraphFont"/>
    <w:uiPriority w:val="99"/>
    <w:unhideWhenUsed/>
    <w:rsid w:val="0082171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57F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rofessionals.lincolnshire.gov.uk/downloads/download/108/managing-change?downloadID=108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lincolnshirecc.freshservice.com/support/solutions/articles/50000152552-reporting-head-teacher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rofessionals.lincolnshire.gov.uk/downloads/download/181/toolkits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adrian.clarke@lincolnshire.gov.uk" TargetMode="External"/><Relationship Id="rId10" Type="http://schemas.openxmlformats.org/officeDocument/2006/relationships/hyperlink" Target="https://professionals.lincolnshire.gov.uk/downloads/download/108/managing-change?downloadID=108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lincolnshire.learningpool.com/course/view.php?id=2122" TargetMode="External"/><Relationship Id="rId14" Type="http://schemas.openxmlformats.org/officeDocument/2006/relationships/hyperlink" Target="https://professionals.lincolnshire.gov.uk/downloads/download/181/toolkit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D7180811BFD4968964315AA1C70FC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60E49-F9D1-4948-B7D2-237C1DFD7506}"/>
      </w:docPartPr>
      <w:docPartBody>
        <w:p w:rsidR="006B4F0E" w:rsidRDefault="00160387">
          <w:pPr>
            <w:pStyle w:val="5D7180811BFD4968964315AA1C70FCDA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7B7C88624AE44729684D94016B3DD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28C65-BAE9-4C72-9662-9C47B1CD0484}"/>
      </w:docPartPr>
      <w:docPartBody>
        <w:p w:rsidR="006B4F0E" w:rsidRDefault="00160387">
          <w:pPr>
            <w:pStyle w:val="97B7C88624AE44729684D94016B3DD46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C35EC603938479EA99899BBE77A8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98152-1C04-48AF-A6E0-38E74DCC75EF}"/>
      </w:docPartPr>
      <w:docPartBody>
        <w:p w:rsidR="006B4F0E" w:rsidRDefault="00160387">
          <w:pPr>
            <w:pStyle w:val="9C35EC603938479EA99899BBE77A8164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3DFC0DD45BD45E1854EAA36ED367B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7D0BB0-9C59-463D-ACBD-28345B4DB0C7}"/>
      </w:docPartPr>
      <w:docPartBody>
        <w:p w:rsidR="006B4F0E" w:rsidRDefault="00160387">
          <w:pPr>
            <w:pStyle w:val="D3DFC0DD45BD45E1854EAA36ED367B3C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17A34D38904A7597FE4B9FF6D285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8365E2-23CC-43A0-B9F6-B458DC88EDC5}"/>
      </w:docPartPr>
      <w:docPartBody>
        <w:p w:rsidR="006B4F0E" w:rsidRDefault="00160387">
          <w:pPr>
            <w:pStyle w:val="3917A34D38904A7597FE4B9FF6D28553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C39E1B701DD4E93B8BECF6ED9094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39C92E-3962-43B2-AA61-97D49D578DC0}"/>
      </w:docPartPr>
      <w:docPartBody>
        <w:p w:rsidR="006B4F0E" w:rsidRDefault="00160387">
          <w:pPr>
            <w:pStyle w:val="3C39E1B701DD4E93B8BECF6ED909492B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E34EE8FF78A4CD2A935FB0DF6DA15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3472E0-8886-43F8-8E1A-B54CA760AFAE}"/>
      </w:docPartPr>
      <w:docPartBody>
        <w:p w:rsidR="006B4F0E" w:rsidRDefault="00160387">
          <w:pPr>
            <w:pStyle w:val="8E34EE8FF78A4CD2A935FB0DF6DA1571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4A6E8B1071841E39E796B39254EAF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FEB0EB-5A86-49D8-A125-07ED5498B74A}"/>
      </w:docPartPr>
      <w:docPartBody>
        <w:p w:rsidR="006B4F0E" w:rsidRDefault="00160387">
          <w:pPr>
            <w:pStyle w:val="44A6E8B1071841E39E796B39254EAF37"/>
          </w:pPr>
          <w:r w:rsidRPr="00DB22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990CB99FE4447E89962BF71AF05C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6789F-5570-4D6A-AE17-194FF98987CD}"/>
      </w:docPartPr>
      <w:docPartBody>
        <w:p w:rsidR="006B4F0E" w:rsidRDefault="00160387">
          <w:pPr>
            <w:pStyle w:val="16990CB99FE4447E89962BF71AF05C39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122B15A4BA0471582100FE0572AE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850FD6-9389-4666-97B4-51C05620E547}"/>
      </w:docPartPr>
      <w:docPartBody>
        <w:p w:rsidR="006B4F0E" w:rsidRDefault="00160387">
          <w:pPr>
            <w:pStyle w:val="B122B15A4BA0471582100FE0572AE841"/>
          </w:pPr>
          <w:r w:rsidRPr="00DB22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D7FE94118E94931B32C232917C6B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65F761-0F69-42C3-A035-1774D5EB5D40}"/>
      </w:docPartPr>
      <w:docPartBody>
        <w:p w:rsidR="006B4F0E" w:rsidRDefault="00160387">
          <w:pPr>
            <w:pStyle w:val="0D7FE94118E94931B32C232917C6BCE8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FF537EB414E43FBA2852C438BE840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FC1D1-0725-4785-A321-0088527561C8}"/>
      </w:docPartPr>
      <w:docPartBody>
        <w:p w:rsidR="006B4F0E" w:rsidRDefault="00160387">
          <w:pPr>
            <w:pStyle w:val="1FF537EB414E43FBA2852C438BE840D7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4D1DAF3FB344538BDCD41D3837175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FEFFF-5BCA-4F33-8027-41C7D6D349B8}"/>
      </w:docPartPr>
      <w:docPartBody>
        <w:p w:rsidR="006B4F0E" w:rsidRDefault="00160387">
          <w:pPr>
            <w:pStyle w:val="24D1DAF3FB344538BDCD41D3837175E1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A9A9DA6ED0C47A4BC42DE5F57405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82A8D3-D911-44F2-A985-3D7C8AA72495}"/>
      </w:docPartPr>
      <w:docPartBody>
        <w:p w:rsidR="006B4F0E" w:rsidRDefault="00160387">
          <w:pPr>
            <w:pStyle w:val="5A9A9DA6ED0C47A4BC42DE5F5740506B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83B9DA716354E3384ADCF3458F44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3BB6DA-3D3D-4A32-9A78-00894E51592E}"/>
      </w:docPartPr>
      <w:docPartBody>
        <w:p w:rsidR="006B4F0E" w:rsidRDefault="00160387">
          <w:pPr>
            <w:pStyle w:val="583B9DA716354E3384ADCF3458F44D58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F6E9183B5774162B374290478E8F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63C2F-D22D-4D87-83D3-9ED67E0F0EF3}"/>
      </w:docPartPr>
      <w:docPartBody>
        <w:p w:rsidR="006B4F0E" w:rsidRDefault="00160387">
          <w:pPr>
            <w:pStyle w:val="1F6E9183B5774162B374290478E8FD58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127D0E6080F48A98C2E0437F6734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C2F33-109A-4286-AA74-9FD1687CC4CD}"/>
      </w:docPartPr>
      <w:docPartBody>
        <w:p w:rsidR="006B4F0E" w:rsidRDefault="00160387">
          <w:pPr>
            <w:pStyle w:val="6127D0E6080F48A98C2E0437F6734497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3CA4868196B4212B02234FD1BC6B1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6A1095-3C8A-4D41-B7CC-D4F106ECB5A6}"/>
      </w:docPartPr>
      <w:docPartBody>
        <w:p w:rsidR="006B4F0E" w:rsidRDefault="00160387">
          <w:pPr>
            <w:pStyle w:val="A3CA4868196B4212B02234FD1BC6B1A9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A67CC0E9CB94657B8C0F2F719C004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9C808-69B1-4A88-9CCF-7E25DCC51097}"/>
      </w:docPartPr>
      <w:docPartBody>
        <w:p w:rsidR="006B4F0E" w:rsidRDefault="00160387">
          <w:pPr>
            <w:pStyle w:val="7A67CC0E9CB94657B8C0F2F719C004EC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BBB77DC7E24454F9371FDB1F43EA1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BD3C3-ACFC-4B27-A710-8E42626F67A5}"/>
      </w:docPartPr>
      <w:docPartBody>
        <w:p w:rsidR="006B4F0E" w:rsidRDefault="00160387">
          <w:pPr>
            <w:pStyle w:val="9BBB77DC7E24454F9371FDB1F43EA178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840715AF55B4CBD9A7BE61804709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076265-4709-469B-8DF5-347DDC80E524}"/>
      </w:docPartPr>
      <w:docPartBody>
        <w:p w:rsidR="006B4F0E" w:rsidRDefault="00160387">
          <w:pPr>
            <w:pStyle w:val="9840715AF55B4CBD9A7BE61804709CE1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85950ACC32548FFA9527805216EEA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2C818E-8810-4534-9E3B-C61F0286D4C4}"/>
      </w:docPartPr>
      <w:docPartBody>
        <w:p w:rsidR="006B4F0E" w:rsidRDefault="00160387">
          <w:pPr>
            <w:pStyle w:val="185950ACC32548FFA9527805216EEA9E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02152E3877D4508B1E42CD4A86CA8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83017D-C0A0-4EA3-B816-FF345F1F97DC}"/>
      </w:docPartPr>
      <w:docPartBody>
        <w:p w:rsidR="006B4F0E" w:rsidRDefault="00160387">
          <w:pPr>
            <w:pStyle w:val="D02152E3877D4508B1E42CD4A86CA849"/>
          </w:pPr>
          <w:r w:rsidRPr="00DB22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FABA7424604A72B5725161B3DF77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84B2-7C0A-4CF6-9413-E5C6D9E3240A}"/>
      </w:docPartPr>
      <w:docPartBody>
        <w:p w:rsidR="006B4F0E" w:rsidRDefault="00160387">
          <w:pPr>
            <w:pStyle w:val="D4FABA7424604A72B5725161B3DF77B7"/>
          </w:pPr>
          <w:r w:rsidRPr="00D827DA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DC4CC8-78F7-4749-8F69-5B0419B8ED15}"/>
      </w:docPartPr>
      <w:docPartBody>
        <w:p w:rsidR="007800B4" w:rsidRDefault="006B4F0E"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5455B04A1AD46AC9DD4B62E7ABE8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69DBD-7638-40D9-8562-CF0C43A71F06}"/>
      </w:docPartPr>
      <w:docPartBody>
        <w:p w:rsidR="007800B4" w:rsidRDefault="006B4F0E" w:rsidP="006B4F0E">
          <w:pPr>
            <w:pStyle w:val="E5455B04A1AD46AC9DD4B62E7ABE825E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8CA28817D4C470694F86302122A9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5CADC7-2B10-4661-BBAB-4D9E193D10FF}"/>
      </w:docPartPr>
      <w:docPartBody>
        <w:p w:rsidR="007800B4" w:rsidRDefault="006B4F0E" w:rsidP="006B4F0E">
          <w:pPr>
            <w:pStyle w:val="78CA28817D4C470694F86302122A9D56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EF66C507114FDA9DDCE595C241C5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BCE51-EA61-40EC-8A1B-6226F03AD918}"/>
      </w:docPartPr>
      <w:docPartBody>
        <w:p w:rsidR="007800B4" w:rsidRDefault="006B4F0E" w:rsidP="006B4F0E">
          <w:pPr>
            <w:pStyle w:val="13EF66C507114FDA9DDCE595C241C59B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439535DA8044DCB930238887CDC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D20D1-0805-4636-806E-37DF5DD8AEF2}"/>
      </w:docPartPr>
      <w:docPartBody>
        <w:p w:rsidR="007800B4" w:rsidRDefault="006B4F0E" w:rsidP="006B4F0E">
          <w:pPr>
            <w:pStyle w:val="86439535DA8044DCB930238887CDC9D9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11C69DA91B249F9A68E2B93F8CC9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88A6E1-D621-4CB1-8BBB-AE84B737A0C9}"/>
      </w:docPartPr>
      <w:docPartBody>
        <w:p w:rsidR="00381CC7" w:rsidRDefault="00B016A7">
          <w:pPr>
            <w:pStyle w:val="C11C69DA91B249F9A68E2B93F8CC969D"/>
          </w:pPr>
          <w:r w:rsidRPr="007751AC">
            <w:rPr>
              <w:rStyle w:val="PlaceholderText"/>
            </w:rPr>
            <w:t>Choose an item.</w:t>
          </w:r>
        </w:p>
      </w:docPartBody>
    </w:docPart>
    <w:docPart>
      <w:docPartPr>
        <w:name w:val="4B2F1B68ADD34851A530D14F5F6020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9889D-1BAB-4C7B-9B5F-FDE294E23CDC}"/>
      </w:docPartPr>
      <w:docPartBody>
        <w:p w:rsidR="00381CC7" w:rsidRDefault="006B4F0E">
          <w:pPr>
            <w:pStyle w:val="4B2F1B68ADD34851A530D14F5F602075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548628D7BF84B1CBE41E188213988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DF327-041F-405D-BB15-E663D55F57C2}"/>
      </w:docPartPr>
      <w:docPartBody>
        <w:p w:rsidR="00381CC7" w:rsidRDefault="006B4F0E">
          <w:pPr>
            <w:pStyle w:val="3548628D7BF84B1CBE41E188213988CD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7ACB22C448C4F478CBF5A7D5C84E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B54BC2-FC98-4EB8-9F1D-88C3F257A076}"/>
      </w:docPartPr>
      <w:docPartBody>
        <w:p w:rsidR="00381CC7" w:rsidRDefault="006B4F0E">
          <w:pPr>
            <w:pStyle w:val="A7ACB22C448C4F478CBF5A7D5C84EF6F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1284B4F4BD7498FB072D82985A21C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C4D358-2FF3-42EF-9412-5DFD6DE6AE71}"/>
      </w:docPartPr>
      <w:docPartBody>
        <w:p w:rsidR="00381CC7" w:rsidRDefault="006B4F0E">
          <w:pPr>
            <w:pStyle w:val="41284B4F4BD7498FB072D82985A21CD9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53743E146F498D8BA13D86B98D3A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5158F-B1DE-4FDC-8EC7-A4B82C28E0A8}"/>
      </w:docPartPr>
      <w:docPartBody>
        <w:p w:rsidR="00381CC7" w:rsidRDefault="00B016A7">
          <w:pPr>
            <w:pStyle w:val="2053743E146F498D8BA13D86B98D3A6B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A3D0E9B32E94C74B3D49D8C69CED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C517E-C253-4C18-80FC-A72CBADAA164}"/>
      </w:docPartPr>
      <w:docPartBody>
        <w:p w:rsidR="00381CC7" w:rsidRDefault="00B016A7">
          <w:pPr>
            <w:pStyle w:val="BA3D0E9B32E94C74B3D49D8C69CED86D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F411D77A8FF4A1F88E33E248AFD32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8F4876-3915-454E-83F8-19DEE7B38122}"/>
      </w:docPartPr>
      <w:docPartBody>
        <w:p w:rsidR="00381CC7" w:rsidRDefault="00B016A7">
          <w:pPr>
            <w:pStyle w:val="FF411D77A8FF4A1F88E33E248AFD324D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DEF6963A11477C905F19B912E081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9F67A6-6A7E-4AC9-974B-0AEF800A026D}"/>
      </w:docPartPr>
      <w:docPartBody>
        <w:p w:rsidR="00381CC7" w:rsidRDefault="00B016A7">
          <w:pPr>
            <w:pStyle w:val="19DEF6963A11477C905F19B912E0813F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94DF57C62A45B597705C87BD9152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2EB6F2-3AB9-4295-87A2-94332C1C50B3}"/>
      </w:docPartPr>
      <w:docPartBody>
        <w:p w:rsidR="00381CC7" w:rsidRDefault="00B016A7">
          <w:pPr>
            <w:pStyle w:val="A994DF57C62A45B597705C87BD9152DC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715607DC46246B399DE2BC763C15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AEFBE1-20B3-45B8-B71D-AD40D79BDA0C}"/>
      </w:docPartPr>
      <w:docPartBody>
        <w:p w:rsidR="00381CC7" w:rsidRDefault="00B016A7">
          <w:pPr>
            <w:pStyle w:val="A715607DC46246B399DE2BC763C15948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8ECAB8124E9462799F1926172D4FB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7888C-1F77-451D-9D24-24ED0260F99E}"/>
      </w:docPartPr>
      <w:docPartBody>
        <w:p w:rsidR="00381CC7" w:rsidRDefault="00B016A7">
          <w:pPr>
            <w:pStyle w:val="B8ECAB8124E9462799F1926172D4FB29"/>
          </w:pPr>
          <w:r w:rsidRPr="007751AC">
            <w:rPr>
              <w:rStyle w:val="PlaceholderText"/>
            </w:rPr>
            <w:t>Choose an item.</w:t>
          </w:r>
        </w:p>
      </w:docPartBody>
    </w:docPart>
    <w:docPart>
      <w:docPartPr>
        <w:name w:val="D1EB3B6446504C068739EF0E28F4E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F95E8-857C-43CE-BF84-C6076C764D7C}"/>
      </w:docPartPr>
      <w:docPartBody>
        <w:p w:rsidR="00381CC7" w:rsidRDefault="00B016A7">
          <w:pPr>
            <w:pStyle w:val="D1EB3B6446504C068739EF0E28F4E0A8"/>
          </w:pPr>
          <w:r w:rsidRPr="00DB22A3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79AEDC42E024DFF8D08B1ECB5D295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5EC78-28D9-4DEE-8671-51E7B41AFE8D}"/>
      </w:docPartPr>
      <w:docPartBody>
        <w:p w:rsidR="00381CC7" w:rsidRDefault="00B016A7">
          <w:pPr>
            <w:pStyle w:val="E79AEDC42E024DFF8D08B1ECB5D2958F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F9BC06A10A742A7B02B3051CD348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A1616-8DF3-4D0E-92A9-B1CBEFA2BA02}"/>
      </w:docPartPr>
      <w:docPartBody>
        <w:p w:rsidR="00381CC7" w:rsidRDefault="00B016A7">
          <w:pPr>
            <w:pStyle w:val="1F9BC06A10A742A7B02B3051CD348EAE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7A6F952E3BB4440B2436198085CC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E60A90-84F2-4464-A269-7B4A1FD15F81}"/>
      </w:docPartPr>
      <w:docPartBody>
        <w:p w:rsidR="00381CC7" w:rsidRDefault="00B016A7">
          <w:pPr>
            <w:pStyle w:val="B7A6F952E3BB4440B2436198085CCC82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B33870EC548449D9FBB8E6856856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248C2-510B-4C09-8B21-1D6ED17CCF74}"/>
      </w:docPartPr>
      <w:docPartBody>
        <w:p w:rsidR="00381CC7" w:rsidRDefault="00B016A7">
          <w:pPr>
            <w:pStyle w:val="4B33870EC548449D9FBB8E68568566E0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D1211E9FF2A46C58F6E3A94FADE6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45E376-9057-4F5B-98FC-ECFFE84E7C98}"/>
      </w:docPartPr>
      <w:docPartBody>
        <w:p w:rsidR="00381CC7" w:rsidRDefault="00B016A7">
          <w:pPr>
            <w:pStyle w:val="CD1211E9FF2A46C58F6E3A94FADE62F4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005523CD86C44D1854459C8B0C59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A4C8C0-04C5-4F0F-8253-72AE11D44694}"/>
      </w:docPartPr>
      <w:docPartBody>
        <w:p w:rsidR="00381CC7" w:rsidRDefault="00D1221F" w:rsidP="00D1221F">
          <w:pPr>
            <w:pStyle w:val="2005523CD86C44D1854459C8B0C598DA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5990667CF164D888BF40140AB6E2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F9F6DB-64A8-45AB-BA0A-369878696D1A}"/>
      </w:docPartPr>
      <w:docPartBody>
        <w:p w:rsidR="00381CC7" w:rsidRDefault="00D1221F" w:rsidP="00D1221F">
          <w:pPr>
            <w:pStyle w:val="25990667CF164D888BF40140AB6E2545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E70A216547541F29A5C80AA655408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8E1823-B7E6-45BC-8D6D-6785C8E9609A}"/>
      </w:docPartPr>
      <w:docPartBody>
        <w:p w:rsidR="00381CC7" w:rsidRDefault="00D1221F" w:rsidP="00D1221F">
          <w:pPr>
            <w:pStyle w:val="2E70A216547541F29A5C80AA655408A6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897560FB4EC4CA2A7B688DEECFBE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210E0-5765-4485-BD32-C891C161BFE1}"/>
      </w:docPartPr>
      <w:docPartBody>
        <w:p w:rsidR="00381CC7" w:rsidRDefault="00D1221F" w:rsidP="00D1221F">
          <w:pPr>
            <w:pStyle w:val="D897560FB4EC4CA2A7B688DEECFBE110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165F6378C9D4F018AFF182E8A9B9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B493BC-3B9B-465C-9285-2E5AD60D7D58}"/>
      </w:docPartPr>
      <w:docPartBody>
        <w:p w:rsidR="00381CC7" w:rsidRDefault="00D1221F" w:rsidP="00D1221F">
          <w:pPr>
            <w:pStyle w:val="A165F6378C9D4F018AFF182E8A9B9DD5"/>
          </w:pPr>
          <w:r w:rsidRPr="005B669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1037C88E3C74BDF95F4EA2489DDA6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396F0-5328-4692-99C6-ADF1FDA98ED5}"/>
      </w:docPartPr>
      <w:docPartBody>
        <w:p w:rsidR="00991FEA" w:rsidRDefault="004F6035" w:rsidP="004F6035">
          <w:pPr>
            <w:pStyle w:val="31037C88E3C74BDF95F4EA2489DDA6FF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EC35542388C4DF09D17104409797B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F0F60-5FD1-440B-B052-0A7330F47304}"/>
      </w:docPartPr>
      <w:docPartBody>
        <w:p w:rsidR="00991FEA" w:rsidRDefault="004F6035" w:rsidP="004F6035">
          <w:pPr>
            <w:pStyle w:val="5EC35542388C4DF09D17104409797B27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F9E223DB9F4256941B4224DDC08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23126-F2DE-4781-879B-180AE8BC4AEA}"/>
      </w:docPartPr>
      <w:docPartBody>
        <w:p w:rsidR="00991FEA" w:rsidRDefault="004F6035" w:rsidP="004F6035">
          <w:pPr>
            <w:pStyle w:val="33F9E223DB9F4256941B4224DDC08B88"/>
          </w:pPr>
          <w:r w:rsidRPr="00653F2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64C"/>
    <w:rsid w:val="00160387"/>
    <w:rsid w:val="00192718"/>
    <w:rsid w:val="001A10CE"/>
    <w:rsid w:val="00215090"/>
    <w:rsid w:val="0023464C"/>
    <w:rsid w:val="0035559A"/>
    <w:rsid w:val="00381AB0"/>
    <w:rsid w:val="00381CC7"/>
    <w:rsid w:val="00462FE6"/>
    <w:rsid w:val="004F6035"/>
    <w:rsid w:val="005101C8"/>
    <w:rsid w:val="00542E02"/>
    <w:rsid w:val="005C1485"/>
    <w:rsid w:val="005C4F47"/>
    <w:rsid w:val="006B4F0E"/>
    <w:rsid w:val="006E0789"/>
    <w:rsid w:val="00724B51"/>
    <w:rsid w:val="007800B4"/>
    <w:rsid w:val="00782E1C"/>
    <w:rsid w:val="0090120F"/>
    <w:rsid w:val="00991FEA"/>
    <w:rsid w:val="00AB2CED"/>
    <w:rsid w:val="00AB2FB0"/>
    <w:rsid w:val="00AC1CC9"/>
    <w:rsid w:val="00B016A7"/>
    <w:rsid w:val="00B73A44"/>
    <w:rsid w:val="00BB25F5"/>
    <w:rsid w:val="00D1221F"/>
    <w:rsid w:val="00E1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1A7E8F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F6035"/>
    <w:rPr>
      <w:color w:val="666666"/>
    </w:rPr>
  </w:style>
  <w:style w:type="paragraph" w:customStyle="1" w:styleId="5D7180811BFD4968964315AA1C70FCDA">
    <w:name w:val="5D7180811BFD4968964315AA1C70FCDA"/>
  </w:style>
  <w:style w:type="paragraph" w:customStyle="1" w:styleId="97B7C88624AE44729684D94016B3DD46">
    <w:name w:val="97B7C88624AE44729684D94016B3DD46"/>
  </w:style>
  <w:style w:type="paragraph" w:customStyle="1" w:styleId="9C35EC603938479EA99899BBE77A8164">
    <w:name w:val="9C35EC603938479EA99899BBE77A8164"/>
  </w:style>
  <w:style w:type="paragraph" w:customStyle="1" w:styleId="D3DFC0DD45BD45E1854EAA36ED367B3C">
    <w:name w:val="D3DFC0DD45BD45E1854EAA36ED367B3C"/>
  </w:style>
  <w:style w:type="paragraph" w:customStyle="1" w:styleId="3917A34D38904A7597FE4B9FF6D28553">
    <w:name w:val="3917A34D38904A7597FE4B9FF6D28553"/>
  </w:style>
  <w:style w:type="paragraph" w:customStyle="1" w:styleId="3C39E1B701DD4E93B8BECF6ED909492B">
    <w:name w:val="3C39E1B701DD4E93B8BECF6ED909492B"/>
  </w:style>
  <w:style w:type="paragraph" w:customStyle="1" w:styleId="8E34EE8FF78A4CD2A935FB0DF6DA1571">
    <w:name w:val="8E34EE8FF78A4CD2A935FB0DF6DA1571"/>
  </w:style>
  <w:style w:type="paragraph" w:customStyle="1" w:styleId="44A6E8B1071841E39E796B39254EAF37">
    <w:name w:val="44A6E8B1071841E39E796B39254EAF37"/>
  </w:style>
  <w:style w:type="paragraph" w:customStyle="1" w:styleId="16990CB99FE4447E89962BF71AF05C39">
    <w:name w:val="16990CB99FE4447E89962BF71AF05C39"/>
  </w:style>
  <w:style w:type="paragraph" w:customStyle="1" w:styleId="B122B15A4BA0471582100FE0572AE841">
    <w:name w:val="B122B15A4BA0471582100FE0572AE841"/>
  </w:style>
  <w:style w:type="paragraph" w:customStyle="1" w:styleId="0D7FE94118E94931B32C232917C6BCE8">
    <w:name w:val="0D7FE94118E94931B32C232917C6BCE8"/>
  </w:style>
  <w:style w:type="paragraph" w:customStyle="1" w:styleId="1FF537EB414E43FBA2852C438BE840D7">
    <w:name w:val="1FF537EB414E43FBA2852C438BE840D7"/>
  </w:style>
  <w:style w:type="paragraph" w:customStyle="1" w:styleId="24D1DAF3FB344538BDCD41D3837175E1">
    <w:name w:val="24D1DAF3FB344538BDCD41D3837175E1"/>
  </w:style>
  <w:style w:type="paragraph" w:customStyle="1" w:styleId="5A9A9DA6ED0C47A4BC42DE5F5740506B">
    <w:name w:val="5A9A9DA6ED0C47A4BC42DE5F5740506B"/>
  </w:style>
  <w:style w:type="paragraph" w:customStyle="1" w:styleId="583B9DA716354E3384ADCF3458F44D58">
    <w:name w:val="583B9DA716354E3384ADCF3458F44D58"/>
  </w:style>
  <w:style w:type="paragraph" w:customStyle="1" w:styleId="7584218826E94BE9A91DD274794F646A">
    <w:name w:val="7584218826E94BE9A91DD274794F646A"/>
  </w:style>
  <w:style w:type="paragraph" w:customStyle="1" w:styleId="1F6E9183B5774162B374290478E8FD58">
    <w:name w:val="1F6E9183B5774162B374290478E8FD58"/>
  </w:style>
  <w:style w:type="paragraph" w:customStyle="1" w:styleId="6127D0E6080F48A98C2E0437F6734497">
    <w:name w:val="6127D0E6080F48A98C2E0437F6734497"/>
  </w:style>
  <w:style w:type="paragraph" w:customStyle="1" w:styleId="A3CA4868196B4212B02234FD1BC6B1A9">
    <w:name w:val="A3CA4868196B4212B02234FD1BC6B1A9"/>
  </w:style>
  <w:style w:type="paragraph" w:customStyle="1" w:styleId="7A67CC0E9CB94657B8C0F2F719C004EC">
    <w:name w:val="7A67CC0E9CB94657B8C0F2F719C004EC"/>
  </w:style>
  <w:style w:type="paragraph" w:customStyle="1" w:styleId="9BBB77DC7E24454F9371FDB1F43EA178">
    <w:name w:val="9BBB77DC7E24454F9371FDB1F43EA178"/>
  </w:style>
  <w:style w:type="paragraph" w:customStyle="1" w:styleId="9840715AF55B4CBD9A7BE61804709CE1">
    <w:name w:val="9840715AF55B4CBD9A7BE61804709CE1"/>
  </w:style>
  <w:style w:type="paragraph" w:customStyle="1" w:styleId="AC7378B891CE446591ACCC609D4D287E">
    <w:name w:val="AC7378B891CE446591ACCC609D4D287E"/>
  </w:style>
  <w:style w:type="paragraph" w:customStyle="1" w:styleId="87F86A72FC894969A35631ADD9865CC3">
    <w:name w:val="87F86A72FC894969A35631ADD9865CC3"/>
  </w:style>
  <w:style w:type="paragraph" w:customStyle="1" w:styleId="F5882F4EE2744D42AF3247F68D057DF5">
    <w:name w:val="F5882F4EE2744D42AF3247F68D057DF5"/>
  </w:style>
  <w:style w:type="paragraph" w:customStyle="1" w:styleId="01269EEED154425E97102CC2096A1330">
    <w:name w:val="01269EEED154425E97102CC2096A1330"/>
  </w:style>
  <w:style w:type="paragraph" w:customStyle="1" w:styleId="2FBCF579600A4FC2A02E62345FD62E77">
    <w:name w:val="2FBCF579600A4FC2A02E62345FD62E77"/>
  </w:style>
  <w:style w:type="paragraph" w:customStyle="1" w:styleId="74A44F470BC249D9A1CBC1299966CBA4">
    <w:name w:val="74A44F470BC249D9A1CBC1299966CBA4"/>
  </w:style>
  <w:style w:type="paragraph" w:customStyle="1" w:styleId="C2C4B6CF9ADA4822BCC41AEC8655F7D8">
    <w:name w:val="C2C4B6CF9ADA4822BCC41AEC8655F7D8"/>
  </w:style>
  <w:style w:type="paragraph" w:customStyle="1" w:styleId="19B1EA1036534FEDB2F863B64186E336">
    <w:name w:val="19B1EA1036534FEDB2F863B64186E336"/>
  </w:style>
  <w:style w:type="paragraph" w:customStyle="1" w:styleId="F2BF2BED22164777A757761CF05D6B81">
    <w:name w:val="F2BF2BED22164777A757761CF05D6B81"/>
  </w:style>
  <w:style w:type="paragraph" w:customStyle="1" w:styleId="185950ACC32548FFA9527805216EEA9E">
    <w:name w:val="185950ACC32548FFA9527805216EEA9E"/>
  </w:style>
  <w:style w:type="paragraph" w:customStyle="1" w:styleId="443A99336F904C078F6D6D09AD490BAB">
    <w:name w:val="443A99336F904C078F6D6D09AD490BAB"/>
  </w:style>
  <w:style w:type="paragraph" w:customStyle="1" w:styleId="2D918E6D4F184B819D6D8F98DAE82488">
    <w:name w:val="2D918E6D4F184B819D6D8F98DAE82488"/>
  </w:style>
  <w:style w:type="paragraph" w:customStyle="1" w:styleId="216B11DA555441969909B27058106D8E">
    <w:name w:val="216B11DA555441969909B27058106D8E"/>
  </w:style>
  <w:style w:type="paragraph" w:customStyle="1" w:styleId="7593D07692274036AB7E44CC71F663D6">
    <w:name w:val="7593D07692274036AB7E44CC71F663D6"/>
  </w:style>
  <w:style w:type="paragraph" w:customStyle="1" w:styleId="4316C5665F894CF3A24B753CD5B66CBC">
    <w:name w:val="4316C5665F894CF3A24B753CD5B66CBC"/>
  </w:style>
  <w:style w:type="paragraph" w:customStyle="1" w:styleId="D02152E3877D4508B1E42CD4A86CA849">
    <w:name w:val="D02152E3877D4508B1E42CD4A86CA849"/>
  </w:style>
  <w:style w:type="paragraph" w:customStyle="1" w:styleId="D4FABA7424604A72B5725161B3DF77B7">
    <w:name w:val="D4FABA7424604A72B5725161B3DF77B7"/>
  </w:style>
  <w:style w:type="paragraph" w:customStyle="1" w:styleId="E5455B04A1AD46AC9DD4B62E7ABE825E">
    <w:name w:val="E5455B04A1AD46AC9DD4B62E7ABE825E"/>
    <w:rsid w:val="006B4F0E"/>
  </w:style>
  <w:style w:type="paragraph" w:customStyle="1" w:styleId="78CA28817D4C470694F86302122A9D56">
    <w:name w:val="78CA28817D4C470694F86302122A9D56"/>
    <w:rsid w:val="006B4F0E"/>
  </w:style>
  <w:style w:type="paragraph" w:customStyle="1" w:styleId="13EF66C507114FDA9DDCE595C241C59B">
    <w:name w:val="13EF66C507114FDA9DDCE595C241C59B"/>
    <w:rsid w:val="006B4F0E"/>
  </w:style>
  <w:style w:type="paragraph" w:customStyle="1" w:styleId="86439535DA8044DCB930238887CDC9D9">
    <w:name w:val="86439535DA8044DCB930238887CDC9D9"/>
    <w:rsid w:val="006B4F0E"/>
  </w:style>
  <w:style w:type="paragraph" w:customStyle="1" w:styleId="343CB0CABA944418B5740B11051E7ACF">
    <w:name w:val="343CB0CABA944418B5740B11051E7ACF"/>
    <w:rsid w:val="006B4F0E"/>
  </w:style>
  <w:style w:type="paragraph" w:customStyle="1" w:styleId="7DAD2C21E22940F79DD6821A9A6D654A">
    <w:name w:val="7DAD2C21E22940F79DD6821A9A6D654A"/>
    <w:rsid w:val="006B4F0E"/>
  </w:style>
  <w:style w:type="paragraph" w:customStyle="1" w:styleId="5008637C74664ED7B697F8A45433E6CF">
    <w:name w:val="5008637C74664ED7B697F8A45433E6CF"/>
    <w:rsid w:val="006B4F0E"/>
  </w:style>
  <w:style w:type="paragraph" w:customStyle="1" w:styleId="78EDF808E1734C40936121FE3165C1CC">
    <w:name w:val="78EDF808E1734C40936121FE3165C1CC"/>
    <w:rsid w:val="006B4F0E"/>
  </w:style>
  <w:style w:type="paragraph" w:customStyle="1" w:styleId="124A0673E37C4314A9E15A1EACFEC6E5">
    <w:name w:val="124A0673E37C4314A9E15A1EACFEC6E5"/>
    <w:rsid w:val="006B4F0E"/>
  </w:style>
  <w:style w:type="paragraph" w:customStyle="1" w:styleId="34B0060A2F7F4E9BA710BD016D906084">
    <w:name w:val="34B0060A2F7F4E9BA710BD016D906084"/>
    <w:rsid w:val="006B4F0E"/>
  </w:style>
  <w:style w:type="paragraph" w:customStyle="1" w:styleId="35F7A8793D904BA4A260A519D0FB24D6">
    <w:name w:val="35F7A8793D904BA4A260A519D0FB24D6"/>
    <w:rsid w:val="006B4F0E"/>
  </w:style>
  <w:style w:type="paragraph" w:customStyle="1" w:styleId="B5591833C70E463E8C9FD3D88DB2D2E4">
    <w:name w:val="B5591833C70E463E8C9FD3D88DB2D2E4"/>
    <w:rsid w:val="006B4F0E"/>
  </w:style>
  <w:style w:type="paragraph" w:customStyle="1" w:styleId="4665BAC230714719AC262C3F29A6298F">
    <w:name w:val="4665BAC230714719AC262C3F29A6298F"/>
    <w:rsid w:val="006B4F0E"/>
  </w:style>
  <w:style w:type="paragraph" w:customStyle="1" w:styleId="4077C74167824EA586A8AD0368BB8624">
    <w:name w:val="4077C74167824EA586A8AD0368BB8624"/>
    <w:rsid w:val="006B4F0E"/>
  </w:style>
  <w:style w:type="paragraph" w:customStyle="1" w:styleId="BA347E357AB048F08BD528259B11184A">
    <w:name w:val="BA347E357AB048F08BD528259B11184A"/>
    <w:rsid w:val="006B4F0E"/>
  </w:style>
  <w:style w:type="paragraph" w:customStyle="1" w:styleId="85770D0149104BABA281C2B1C9DB2EFD">
    <w:name w:val="85770D0149104BABA281C2B1C9DB2EFD"/>
    <w:rsid w:val="006B4F0E"/>
  </w:style>
  <w:style w:type="paragraph" w:customStyle="1" w:styleId="C11C69DA91B249F9A68E2B93F8CC969D">
    <w:name w:val="C11C69DA91B249F9A68E2B93F8CC969D"/>
  </w:style>
  <w:style w:type="paragraph" w:customStyle="1" w:styleId="4B2F1B68ADD34851A530D14F5F602075">
    <w:name w:val="4B2F1B68ADD34851A530D14F5F602075"/>
  </w:style>
  <w:style w:type="paragraph" w:customStyle="1" w:styleId="3548628D7BF84B1CBE41E188213988CD">
    <w:name w:val="3548628D7BF84B1CBE41E188213988CD"/>
  </w:style>
  <w:style w:type="paragraph" w:customStyle="1" w:styleId="A7ACB22C448C4F478CBF5A7D5C84EF6F">
    <w:name w:val="A7ACB22C448C4F478CBF5A7D5C84EF6F"/>
  </w:style>
  <w:style w:type="paragraph" w:customStyle="1" w:styleId="41284B4F4BD7498FB072D82985A21CD9">
    <w:name w:val="41284B4F4BD7498FB072D82985A21CD9"/>
  </w:style>
  <w:style w:type="paragraph" w:customStyle="1" w:styleId="2053743E146F498D8BA13D86B98D3A6B">
    <w:name w:val="2053743E146F498D8BA13D86B98D3A6B"/>
  </w:style>
  <w:style w:type="paragraph" w:customStyle="1" w:styleId="BA3D0E9B32E94C74B3D49D8C69CED86D">
    <w:name w:val="BA3D0E9B32E94C74B3D49D8C69CED86D"/>
  </w:style>
  <w:style w:type="paragraph" w:customStyle="1" w:styleId="FF411D77A8FF4A1F88E33E248AFD324D">
    <w:name w:val="FF411D77A8FF4A1F88E33E248AFD324D"/>
  </w:style>
  <w:style w:type="paragraph" w:customStyle="1" w:styleId="19DEF6963A11477C905F19B912E0813F">
    <w:name w:val="19DEF6963A11477C905F19B912E0813F"/>
  </w:style>
  <w:style w:type="paragraph" w:customStyle="1" w:styleId="A994DF57C62A45B597705C87BD9152DC">
    <w:name w:val="A994DF57C62A45B597705C87BD9152DC"/>
  </w:style>
  <w:style w:type="paragraph" w:customStyle="1" w:styleId="A715607DC46246B399DE2BC763C15948">
    <w:name w:val="A715607DC46246B399DE2BC763C15948"/>
  </w:style>
  <w:style w:type="paragraph" w:customStyle="1" w:styleId="B8ECAB8124E9462799F1926172D4FB29">
    <w:name w:val="B8ECAB8124E9462799F1926172D4FB29"/>
  </w:style>
  <w:style w:type="paragraph" w:customStyle="1" w:styleId="D1EB3B6446504C068739EF0E28F4E0A8">
    <w:name w:val="D1EB3B6446504C068739EF0E28F4E0A8"/>
  </w:style>
  <w:style w:type="paragraph" w:customStyle="1" w:styleId="E79AEDC42E024DFF8D08B1ECB5D2958F">
    <w:name w:val="E79AEDC42E024DFF8D08B1ECB5D2958F"/>
  </w:style>
  <w:style w:type="paragraph" w:customStyle="1" w:styleId="1F9BC06A10A742A7B02B3051CD348EAE">
    <w:name w:val="1F9BC06A10A742A7B02B3051CD348EAE"/>
  </w:style>
  <w:style w:type="paragraph" w:customStyle="1" w:styleId="B7A6F952E3BB4440B2436198085CCC82">
    <w:name w:val="B7A6F952E3BB4440B2436198085CCC82"/>
  </w:style>
  <w:style w:type="paragraph" w:customStyle="1" w:styleId="4B33870EC548449D9FBB8E68568566E0">
    <w:name w:val="4B33870EC548449D9FBB8E68568566E0"/>
  </w:style>
  <w:style w:type="paragraph" w:customStyle="1" w:styleId="CD1211E9FF2A46C58F6E3A94FADE62F4">
    <w:name w:val="CD1211E9FF2A46C58F6E3A94FADE62F4"/>
  </w:style>
  <w:style w:type="paragraph" w:customStyle="1" w:styleId="CB8CAC651DCD49998541DB420927FFF6">
    <w:name w:val="CB8CAC651DCD49998541DB420927FFF6"/>
    <w:rsid w:val="00D1221F"/>
  </w:style>
  <w:style w:type="paragraph" w:customStyle="1" w:styleId="2CEF419F6A7C4D5A84B13A5B5D5F7E58">
    <w:name w:val="2CEF419F6A7C4D5A84B13A5B5D5F7E58"/>
    <w:rsid w:val="00D1221F"/>
  </w:style>
  <w:style w:type="paragraph" w:customStyle="1" w:styleId="8CA6DD8E53A94E1E85B497A036232A61">
    <w:name w:val="8CA6DD8E53A94E1E85B497A036232A61"/>
    <w:rsid w:val="00D1221F"/>
  </w:style>
  <w:style w:type="paragraph" w:customStyle="1" w:styleId="092D05CC929B4DA2970BD390E5F74FD1">
    <w:name w:val="092D05CC929B4DA2970BD390E5F74FD1"/>
    <w:rsid w:val="00D1221F"/>
  </w:style>
  <w:style w:type="paragraph" w:customStyle="1" w:styleId="CC4057DF72614A58A47AAB3AAA8A6179">
    <w:name w:val="CC4057DF72614A58A47AAB3AAA8A6179"/>
    <w:rsid w:val="00D1221F"/>
  </w:style>
  <w:style w:type="paragraph" w:customStyle="1" w:styleId="BC09B75FBBA74D9DAA4803E1FF3E1873">
    <w:name w:val="BC09B75FBBA74D9DAA4803E1FF3E1873"/>
    <w:rsid w:val="00D1221F"/>
  </w:style>
  <w:style w:type="paragraph" w:customStyle="1" w:styleId="7B435B24EFD14617AE46755B0BA69CD2">
    <w:name w:val="7B435B24EFD14617AE46755B0BA69CD2"/>
    <w:rsid w:val="00D1221F"/>
  </w:style>
  <w:style w:type="paragraph" w:customStyle="1" w:styleId="1E1BFA40849B4761B17484833E494492">
    <w:name w:val="1E1BFA40849B4761B17484833E494492"/>
    <w:rsid w:val="00D1221F"/>
  </w:style>
  <w:style w:type="paragraph" w:customStyle="1" w:styleId="A90F74FF5D4C4BB2AFE2C74EB1449B6F">
    <w:name w:val="A90F74FF5D4C4BB2AFE2C74EB1449B6F"/>
    <w:rsid w:val="00D1221F"/>
  </w:style>
  <w:style w:type="paragraph" w:customStyle="1" w:styleId="59F29EAAA5B14002ACC1014786E16454">
    <w:name w:val="59F29EAAA5B14002ACC1014786E16454"/>
    <w:rsid w:val="00D1221F"/>
  </w:style>
  <w:style w:type="paragraph" w:customStyle="1" w:styleId="52B9F680F5E445289E0B221C022DADE3">
    <w:name w:val="52B9F680F5E445289E0B221C022DADE3"/>
    <w:rsid w:val="00D1221F"/>
  </w:style>
  <w:style w:type="paragraph" w:customStyle="1" w:styleId="48877A7146F14500918125AAAA4D27C6">
    <w:name w:val="48877A7146F14500918125AAAA4D27C6"/>
    <w:rsid w:val="00D1221F"/>
  </w:style>
  <w:style w:type="paragraph" w:customStyle="1" w:styleId="4CD481E1049F4006AA8B9127F1457C8D">
    <w:name w:val="4CD481E1049F4006AA8B9127F1457C8D"/>
    <w:rsid w:val="00D1221F"/>
  </w:style>
  <w:style w:type="paragraph" w:customStyle="1" w:styleId="2005523CD86C44D1854459C8B0C598DA">
    <w:name w:val="2005523CD86C44D1854459C8B0C598DA"/>
    <w:rsid w:val="00D1221F"/>
  </w:style>
  <w:style w:type="paragraph" w:customStyle="1" w:styleId="25990667CF164D888BF40140AB6E2545">
    <w:name w:val="25990667CF164D888BF40140AB6E2545"/>
    <w:rsid w:val="00D1221F"/>
  </w:style>
  <w:style w:type="paragraph" w:customStyle="1" w:styleId="2E70A216547541F29A5C80AA655408A6">
    <w:name w:val="2E70A216547541F29A5C80AA655408A6"/>
    <w:rsid w:val="00D1221F"/>
  </w:style>
  <w:style w:type="paragraph" w:customStyle="1" w:styleId="D897560FB4EC4CA2A7B688DEECFBE110">
    <w:name w:val="D897560FB4EC4CA2A7B688DEECFBE110"/>
    <w:rsid w:val="00D1221F"/>
  </w:style>
  <w:style w:type="paragraph" w:customStyle="1" w:styleId="A165F6378C9D4F018AFF182E8A9B9DD5">
    <w:name w:val="A165F6378C9D4F018AFF182E8A9B9DD5"/>
    <w:rsid w:val="00D1221F"/>
  </w:style>
  <w:style w:type="paragraph" w:customStyle="1" w:styleId="9B3CCB570FD74121986ED798427DB5BC">
    <w:name w:val="9B3CCB570FD74121986ED798427DB5BC"/>
    <w:rsid w:val="004F6035"/>
  </w:style>
  <w:style w:type="paragraph" w:customStyle="1" w:styleId="96DEE5C95892492B8120C42BA552A92A">
    <w:name w:val="96DEE5C95892492B8120C42BA552A92A"/>
    <w:rsid w:val="004F6035"/>
  </w:style>
  <w:style w:type="paragraph" w:customStyle="1" w:styleId="31037C88E3C74BDF95F4EA2489DDA6FF">
    <w:name w:val="31037C88E3C74BDF95F4EA2489DDA6FF"/>
    <w:rsid w:val="004F6035"/>
  </w:style>
  <w:style w:type="paragraph" w:customStyle="1" w:styleId="5EC35542388C4DF09D17104409797B27">
    <w:name w:val="5EC35542388C4DF09D17104409797B27"/>
    <w:rsid w:val="004F6035"/>
  </w:style>
  <w:style w:type="paragraph" w:customStyle="1" w:styleId="33F9E223DB9F4256941B4224DDC08B88">
    <w:name w:val="33F9E223DB9F4256941B4224DDC08B88"/>
    <w:rsid w:val="004F60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0E0E5F6350124F8CF6098BC6D9D0CE" ma:contentTypeVersion="18" ma:contentTypeDescription="Create a new document." ma:contentTypeScope="" ma:versionID="2a4093e69676b83bce6991c8983c5a3f">
  <xsd:schema xmlns:xsd="http://www.w3.org/2001/XMLSchema" xmlns:xs="http://www.w3.org/2001/XMLSchema" xmlns:p="http://schemas.microsoft.com/office/2006/metadata/properties" xmlns:ns2="b57fe3d8-9fc3-4285-8632-59b52e972c69" xmlns:ns3="c69533af-56ad-4974-ac10-fc14b256e62c" targetNamespace="http://schemas.microsoft.com/office/2006/metadata/properties" ma:root="true" ma:fieldsID="714a7d4de420471dd0136063eea5aac3" ns2:_="" ns3:_="">
    <xsd:import namespace="b57fe3d8-9fc3-4285-8632-59b52e972c69"/>
    <xsd:import namespace="c69533af-56ad-4974-ac10-fc14b256e6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fe3d8-9fc3-4285-8632-59b52e972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b4337f-889a-49cc-a650-7850101ac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9533af-56ad-4974-ac10-fc14b256e62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f16da74-2f2d-430a-936b-c84f6b562090}" ma:internalName="TaxCatchAll" ma:showField="CatchAllData" ma:web="c69533af-56ad-4974-ac10-fc14b256e6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7fe3d8-9fc3-4285-8632-59b52e972c69">
      <Terms xmlns="http://schemas.microsoft.com/office/infopath/2007/PartnerControls"/>
    </lcf76f155ced4ddcb4097134ff3c332f>
    <TaxCatchAll xmlns="c69533af-56ad-4974-ac10-fc14b256e62c" xsi:nil="true"/>
  </documentManagement>
</p:properties>
</file>

<file path=customXml/itemProps1.xml><?xml version="1.0" encoding="utf-8"?>
<ds:datastoreItem xmlns:ds="http://schemas.openxmlformats.org/officeDocument/2006/customXml" ds:itemID="{E8337D70-B812-4266-B983-012E505FC1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D65484-885E-417C-A4AB-1B0CC95636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7fe3d8-9fc3-4285-8632-59b52e972c69"/>
    <ds:schemaRef ds:uri="c69533af-56ad-4974-ac10-fc14b256e6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120F90-1513-4032-BE2F-EBB771D1FA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84890FE-5F68-458C-AC97-9B11D63730BC}">
  <ds:schemaRefs>
    <ds:schemaRef ds:uri="http://schemas.microsoft.com/office/2006/metadata/properties"/>
    <ds:schemaRef ds:uri="http://schemas.microsoft.com/office/infopath/2007/PartnerControls"/>
    <ds:schemaRef ds:uri="b57fe3d8-9fc3-4285-8632-59b52e972c69"/>
    <ds:schemaRef ds:uri="c69533af-56ad-4974-ac10-fc14b256e6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SRP Business Case</Template>
  <TotalTime>2</TotalTime>
  <Pages>11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11184</CharactersWithSpaces>
  <SharedDoc>false</SharedDoc>
  <HLinks>
    <vt:vector size="90" baseType="variant">
      <vt:variant>
        <vt:i4>5767293</vt:i4>
      </vt:variant>
      <vt:variant>
        <vt:i4>18</vt:i4>
      </vt:variant>
      <vt:variant>
        <vt:i4>0</vt:i4>
      </vt:variant>
      <vt:variant>
        <vt:i4>5</vt:i4>
      </vt:variant>
      <vt:variant>
        <vt:lpwstr>mailto:adrian.clarke@lincolnshire.gov.uk</vt:lpwstr>
      </vt:variant>
      <vt:variant>
        <vt:lpwstr/>
      </vt:variant>
      <vt:variant>
        <vt:i4>4849672</vt:i4>
      </vt:variant>
      <vt:variant>
        <vt:i4>15</vt:i4>
      </vt:variant>
      <vt:variant>
        <vt:i4>0</vt:i4>
      </vt:variant>
      <vt:variant>
        <vt:i4>5</vt:i4>
      </vt:variant>
      <vt:variant>
        <vt:lpwstr>https://professionals.lincolnshire.gov.uk/downloads/download/181/toolkits</vt:lpwstr>
      </vt:variant>
      <vt:variant>
        <vt:lpwstr/>
      </vt:variant>
      <vt:variant>
        <vt:i4>7929953</vt:i4>
      </vt:variant>
      <vt:variant>
        <vt:i4>12</vt:i4>
      </vt:variant>
      <vt:variant>
        <vt:i4>0</vt:i4>
      </vt:variant>
      <vt:variant>
        <vt:i4>5</vt:i4>
      </vt:variant>
      <vt:variant>
        <vt:lpwstr>https://professionals.lincolnshire.gov.uk/downloads/download/108/managing-change?downloadID=108</vt:lpwstr>
      </vt:variant>
      <vt:variant>
        <vt:lpwstr/>
      </vt:variant>
      <vt:variant>
        <vt:i4>5111839</vt:i4>
      </vt:variant>
      <vt:variant>
        <vt:i4>9</vt:i4>
      </vt:variant>
      <vt:variant>
        <vt:i4>0</vt:i4>
      </vt:variant>
      <vt:variant>
        <vt:i4>5</vt:i4>
      </vt:variant>
      <vt:variant>
        <vt:lpwstr>https://lincolnshirecc.freshservice.com/support/solutions/articles/50000152552-reporting-head-teacher</vt:lpwstr>
      </vt:variant>
      <vt:variant>
        <vt:lpwstr/>
      </vt:variant>
      <vt:variant>
        <vt:i4>4849672</vt:i4>
      </vt:variant>
      <vt:variant>
        <vt:i4>6</vt:i4>
      </vt:variant>
      <vt:variant>
        <vt:i4>0</vt:i4>
      </vt:variant>
      <vt:variant>
        <vt:i4>5</vt:i4>
      </vt:variant>
      <vt:variant>
        <vt:lpwstr>https://professionals.lincolnshire.gov.uk/downloads/download/181/toolkits</vt:lpwstr>
      </vt:variant>
      <vt:variant>
        <vt:lpwstr/>
      </vt:variant>
      <vt:variant>
        <vt:i4>7929953</vt:i4>
      </vt:variant>
      <vt:variant>
        <vt:i4>3</vt:i4>
      </vt:variant>
      <vt:variant>
        <vt:i4>0</vt:i4>
      </vt:variant>
      <vt:variant>
        <vt:i4>5</vt:i4>
      </vt:variant>
      <vt:variant>
        <vt:lpwstr>https://professionals.lincolnshire.gov.uk/downloads/download/108/managing-change?downloadID=108</vt:lpwstr>
      </vt:variant>
      <vt:variant>
        <vt:lpwstr/>
      </vt:variant>
      <vt:variant>
        <vt:i4>131154</vt:i4>
      </vt:variant>
      <vt:variant>
        <vt:i4>0</vt:i4>
      </vt:variant>
      <vt:variant>
        <vt:i4>0</vt:i4>
      </vt:variant>
      <vt:variant>
        <vt:i4>5</vt:i4>
      </vt:variant>
      <vt:variant>
        <vt:lpwstr>https://lincolnshire.learningpool.com/course/view.php?id=2122</vt:lpwstr>
      </vt:variant>
      <vt:variant>
        <vt:lpwstr/>
      </vt:variant>
      <vt:variant>
        <vt:i4>3014669</vt:i4>
      </vt:variant>
      <vt:variant>
        <vt:i4>21</vt:i4>
      </vt:variant>
      <vt:variant>
        <vt:i4>0</vt:i4>
      </vt:variant>
      <vt:variant>
        <vt:i4>5</vt:i4>
      </vt:variant>
      <vt:variant>
        <vt:lpwstr>mailto:Ady.Clarke@lincolnshire.gov.uk</vt:lpwstr>
      </vt:variant>
      <vt:variant>
        <vt:lpwstr/>
      </vt:variant>
      <vt:variant>
        <vt:i4>458808</vt:i4>
      </vt:variant>
      <vt:variant>
        <vt:i4>18</vt:i4>
      </vt:variant>
      <vt:variant>
        <vt:i4>0</vt:i4>
      </vt:variant>
      <vt:variant>
        <vt:i4>5</vt:i4>
      </vt:variant>
      <vt:variant>
        <vt:lpwstr>mailto:MichelleE.Waddell@lincolnshire.gov.uk</vt:lpwstr>
      </vt:variant>
      <vt:variant>
        <vt:lpwstr/>
      </vt:variant>
      <vt:variant>
        <vt:i4>458808</vt:i4>
      </vt:variant>
      <vt:variant>
        <vt:i4>15</vt:i4>
      </vt:variant>
      <vt:variant>
        <vt:i4>0</vt:i4>
      </vt:variant>
      <vt:variant>
        <vt:i4>5</vt:i4>
      </vt:variant>
      <vt:variant>
        <vt:lpwstr>mailto:MichelleE.Waddell@lincolnshire.gov.uk</vt:lpwstr>
      </vt:variant>
      <vt:variant>
        <vt:lpwstr/>
      </vt:variant>
      <vt:variant>
        <vt:i4>7929939</vt:i4>
      </vt:variant>
      <vt:variant>
        <vt:i4>12</vt:i4>
      </vt:variant>
      <vt:variant>
        <vt:i4>0</vt:i4>
      </vt:variant>
      <vt:variant>
        <vt:i4>5</vt:i4>
      </vt:variant>
      <vt:variant>
        <vt:lpwstr>mailto:Elizabeth.Bowes@lincolnshire.gov.uk</vt:lpwstr>
      </vt:variant>
      <vt:variant>
        <vt:lpwstr/>
      </vt:variant>
      <vt:variant>
        <vt:i4>3014669</vt:i4>
      </vt:variant>
      <vt:variant>
        <vt:i4>9</vt:i4>
      </vt:variant>
      <vt:variant>
        <vt:i4>0</vt:i4>
      </vt:variant>
      <vt:variant>
        <vt:i4>5</vt:i4>
      </vt:variant>
      <vt:variant>
        <vt:lpwstr>mailto:Ady.Clarke@lincolnshire.gov.uk</vt:lpwstr>
      </vt:variant>
      <vt:variant>
        <vt:lpwstr/>
      </vt:variant>
      <vt:variant>
        <vt:i4>3538945</vt:i4>
      </vt:variant>
      <vt:variant>
        <vt:i4>6</vt:i4>
      </vt:variant>
      <vt:variant>
        <vt:i4>0</vt:i4>
      </vt:variant>
      <vt:variant>
        <vt:i4>5</vt:i4>
      </vt:variant>
      <vt:variant>
        <vt:lpwstr>mailto:Beth.Guyver@lincolnshire.gov.uk</vt:lpwstr>
      </vt:variant>
      <vt:variant>
        <vt:lpwstr/>
      </vt:variant>
      <vt:variant>
        <vt:i4>3014669</vt:i4>
      </vt:variant>
      <vt:variant>
        <vt:i4>3</vt:i4>
      </vt:variant>
      <vt:variant>
        <vt:i4>0</vt:i4>
      </vt:variant>
      <vt:variant>
        <vt:i4>5</vt:i4>
      </vt:variant>
      <vt:variant>
        <vt:lpwstr>mailto:Ady.Clarke@lincolnshire.gov.uk</vt:lpwstr>
      </vt:variant>
      <vt:variant>
        <vt:lpwstr/>
      </vt:variant>
      <vt:variant>
        <vt:i4>458808</vt:i4>
      </vt:variant>
      <vt:variant>
        <vt:i4>0</vt:i4>
      </vt:variant>
      <vt:variant>
        <vt:i4>0</vt:i4>
      </vt:variant>
      <vt:variant>
        <vt:i4>5</vt:i4>
      </vt:variant>
      <vt:variant>
        <vt:lpwstr>mailto:MichelleE.Waddell@lincolnshire.gov.uk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Guyver</dc:creator>
  <cp:keywords/>
  <dc:description/>
  <cp:lastModifiedBy>Ali Holmes</cp:lastModifiedBy>
  <cp:revision>2</cp:revision>
  <dcterms:created xsi:type="dcterms:W3CDTF">2026-09-25T14:19:00Z</dcterms:created>
  <dcterms:modified xsi:type="dcterms:W3CDTF">2026-09-25T14:19:00Z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0x010100110E0E5F6350124F8CF6098BC6D9D0CE</vt:lpwstr>
  </property>
  <property fmtid="{D5CDD505-2E9C-101B-9397-08002B2CF9AE}" pid="3" name="MediaServiceImageTags">
    <vt:lpwstr/>
  </property>
</Properties>
</file>