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14DC1" w14:textId="77777777" w:rsidR="006E6AB1" w:rsidRPr="00F1514A" w:rsidRDefault="006E6AB1" w:rsidP="00D07CCC">
      <w:pPr>
        <w:widowControl w:val="0"/>
        <w:jc w:val="center"/>
        <w:rPr>
          <w:b/>
          <w:sz w:val="12"/>
          <w:szCs w:val="12"/>
        </w:rPr>
      </w:pPr>
    </w:p>
    <w:p w14:paraId="5110CE3D" w14:textId="50A3F8C8" w:rsidR="006E6AB1" w:rsidRPr="006E6AB1" w:rsidRDefault="0022176A" w:rsidP="00D07CCC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REDEPLOYMENT </w:t>
      </w:r>
      <w:r w:rsidR="006E6AB1" w:rsidRPr="006E6AB1">
        <w:rPr>
          <w:b/>
          <w:sz w:val="28"/>
          <w:szCs w:val="28"/>
        </w:rPr>
        <w:t>REFERRAL</w:t>
      </w:r>
    </w:p>
    <w:p w14:paraId="0CC4CDEF" w14:textId="77777777" w:rsidR="006E6AB1" w:rsidRDefault="006E6AB1" w:rsidP="00D07CCC">
      <w:pPr>
        <w:widowControl w:val="0"/>
        <w:rPr>
          <w:b/>
          <w:sz w:val="12"/>
          <w:szCs w:val="12"/>
        </w:rPr>
      </w:pPr>
    </w:p>
    <w:tbl>
      <w:tblPr>
        <w:tblStyle w:val="TableGrid"/>
        <w:tblW w:w="5127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11046"/>
      </w:tblGrid>
      <w:tr w:rsidR="00600608" w14:paraId="4174E89C" w14:textId="77777777" w:rsidTr="00BD7C68">
        <w:trPr>
          <w:jc w:val="center"/>
        </w:trPr>
        <w:tc>
          <w:tcPr>
            <w:tcW w:w="11045" w:type="dxa"/>
          </w:tcPr>
          <w:tbl>
            <w:tblPr>
              <w:tblStyle w:val="TableGrid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10830"/>
            </w:tblGrid>
            <w:tr w:rsidR="00600608" w14:paraId="0DF31A1E" w14:textId="77777777" w:rsidTr="00E25918">
              <w:trPr>
                <w:trHeight w:val="1140"/>
                <w:jc w:val="center"/>
              </w:trPr>
              <w:tc>
                <w:tcPr>
                  <w:tcW w:w="10772" w:type="dxa"/>
                  <w:vAlign w:val="bottom"/>
                </w:tcPr>
                <w:p w14:paraId="751D0025" w14:textId="77777777" w:rsidR="004B6CE5" w:rsidRPr="00F626F0" w:rsidRDefault="00600608" w:rsidP="006D74FE">
                  <w:pPr>
                    <w:widowControl w:val="0"/>
                    <w:jc w:val="both"/>
                    <w:rPr>
                      <w:sz w:val="22"/>
                      <w:szCs w:val="22"/>
                    </w:rPr>
                  </w:pPr>
                  <w:r w:rsidRPr="00F626F0">
                    <w:rPr>
                      <w:sz w:val="22"/>
                      <w:szCs w:val="22"/>
                    </w:rPr>
                    <w:t>This form is to be completed by the Redeployment Candidate’s current line manager</w:t>
                  </w:r>
                  <w:r w:rsidR="00E25918" w:rsidRPr="00F626F0">
                    <w:rPr>
                      <w:sz w:val="22"/>
                      <w:szCs w:val="22"/>
                    </w:rPr>
                    <w:t xml:space="preserve"> at the earliest opportunity</w:t>
                  </w:r>
                  <w:r w:rsidR="00DB0D7E" w:rsidRPr="00F626F0">
                    <w:rPr>
                      <w:sz w:val="22"/>
                      <w:szCs w:val="22"/>
                    </w:rPr>
                    <w:t>; immediately following selection in redundancy situations</w:t>
                  </w:r>
                  <w:r w:rsidRPr="00F626F0">
                    <w:rPr>
                      <w:sz w:val="22"/>
                      <w:szCs w:val="22"/>
                    </w:rPr>
                    <w:t>.</w:t>
                  </w:r>
                  <w:r w:rsidR="00E25918" w:rsidRPr="00F626F0">
                    <w:rPr>
                      <w:sz w:val="22"/>
                      <w:szCs w:val="22"/>
                    </w:rPr>
                    <w:t xml:space="preserve"> </w:t>
                  </w:r>
                </w:p>
                <w:p w14:paraId="2C5FFFE1" w14:textId="77777777" w:rsidR="005229A5" w:rsidRDefault="005229A5" w:rsidP="006D74FE">
                  <w:pPr>
                    <w:widowControl w:val="0"/>
                    <w:jc w:val="both"/>
                    <w:rPr>
                      <w:sz w:val="22"/>
                      <w:szCs w:val="22"/>
                    </w:rPr>
                  </w:pPr>
                </w:p>
                <w:p w14:paraId="6AEBED74" w14:textId="1EDC766D" w:rsidR="00600608" w:rsidRPr="00F626F0" w:rsidRDefault="004B6CE5" w:rsidP="006D74FE">
                  <w:pPr>
                    <w:widowControl w:val="0"/>
                    <w:jc w:val="both"/>
                    <w:rPr>
                      <w:sz w:val="22"/>
                      <w:szCs w:val="22"/>
                    </w:rPr>
                  </w:pPr>
                  <w:r w:rsidRPr="00F626F0">
                    <w:rPr>
                      <w:sz w:val="22"/>
                      <w:szCs w:val="22"/>
                    </w:rPr>
                    <w:t>Please note that this form</w:t>
                  </w:r>
                  <w:r w:rsidR="00600608" w:rsidRPr="00F626F0">
                    <w:rPr>
                      <w:sz w:val="22"/>
                      <w:szCs w:val="22"/>
                    </w:rPr>
                    <w:t xml:space="preserve"> </w:t>
                  </w:r>
                  <w:r w:rsidR="00810E32" w:rsidRPr="00F626F0">
                    <w:rPr>
                      <w:sz w:val="22"/>
                      <w:szCs w:val="22"/>
                    </w:rPr>
                    <w:t xml:space="preserve">is for internal records </w:t>
                  </w:r>
                  <w:r w:rsidR="00600608" w:rsidRPr="00F626F0">
                    <w:rPr>
                      <w:sz w:val="22"/>
                      <w:szCs w:val="22"/>
                    </w:rPr>
                    <w:t>and will not be shown to a potential employer. It will however be shown to the redeployee if requested.</w:t>
                  </w:r>
                </w:p>
                <w:p w14:paraId="7801599F" w14:textId="77777777" w:rsidR="00600608" w:rsidRPr="00F626F0" w:rsidRDefault="00600608" w:rsidP="006D74FE">
                  <w:pPr>
                    <w:widowControl w:val="0"/>
                    <w:jc w:val="both"/>
                    <w:rPr>
                      <w:sz w:val="22"/>
                      <w:szCs w:val="22"/>
                    </w:rPr>
                  </w:pPr>
                </w:p>
                <w:p w14:paraId="66D82AE9" w14:textId="438E0469" w:rsidR="00600608" w:rsidRPr="00F626F0" w:rsidRDefault="00600608" w:rsidP="006D74FE">
                  <w:pPr>
                    <w:widowControl w:val="0"/>
                    <w:jc w:val="both"/>
                    <w:rPr>
                      <w:b/>
                      <w:sz w:val="22"/>
                      <w:szCs w:val="22"/>
                    </w:rPr>
                  </w:pPr>
                  <w:r w:rsidRPr="00F626F0">
                    <w:rPr>
                      <w:sz w:val="22"/>
                      <w:szCs w:val="22"/>
                    </w:rPr>
                    <w:t xml:space="preserve">If you require assistance or advice in completing the form, please contact the </w:t>
                  </w:r>
                  <w:r w:rsidR="00082B4F" w:rsidRPr="00F626F0">
                    <w:rPr>
                      <w:sz w:val="22"/>
                      <w:szCs w:val="22"/>
                    </w:rPr>
                    <w:t>Education</w:t>
                  </w:r>
                  <w:r w:rsidR="00A72497" w:rsidRPr="00F626F0">
                    <w:rPr>
                      <w:sz w:val="22"/>
                      <w:szCs w:val="22"/>
                    </w:rPr>
                    <w:t xml:space="preserve"> Reorganisation</w:t>
                  </w:r>
                  <w:r w:rsidRPr="00F626F0">
                    <w:rPr>
                      <w:sz w:val="22"/>
                      <w:szCs w:val="22"/>
                    </w:rPr>
                    <w:t xml:space="preserve"> Officer, Ad</w:t>
                  </w:r>
                  <w:r w:rsidR="000B6EF9" w:rsidRPr="00F626F0">
                    <w:rPr>
                      <w:sz w:val="22"/>
                      <w:szCs w:val="22"/>
                    </w:rPr>
                    <w:t xml:space="preserve">y </w:t>
                  </w:r>
                  <w:r w:rsidRPr="00F626F0">
                    <w:rPr>
                      <w:sz w:val="22"/>
                      <w:szCs w:val="22"/>
                    </w:rPr>
                    <w:t xml:space="preserve">Clarke on </w:t>
                  </w:r>
                  <w:hyperlink r:id="rId7" w:history="1">
                    <w:r w:rsidR="00D516A9" w:rsidRPr="00F04804">
                      <w:rPr>
                        <w:rStyle w:val="Hyperlink"/>
                        <w:sz w:val="22"/>
                        <w:szCs w:val="22"/>
                      </w:rPr>
                      <w:t>ady.clarke@lincolnshire.gov.uk</w:t>
                    </w:r>
                  </w:hyperlink>
                  <w:r w:rsidR="00D516A9">
                    <w:rPr>
                      <w:sz w:val="22"/>
                      <w:szCs w:val="22"/>
                    </w:rPr>
                    <w:t xml:space="preserve"> or </w:t>
                  </w:r>
                  <w:r w:rsidRPr="00F626F0">
                    <w:rPr>
                      <w:sz w:val="22"/>
                      <w:szCs w:val="22"/>
                    </w:rPr>
                    <w:t>01522 553216.</w:t>
                  </w:r>
                </w:p>
              </w:tc>
            </w:tr>
            <w:tr w:rsidR="00600608" w:rsidRPr="00F1514A" w14:paraId="54028F96" w14:textId="77777777" w:rsidTr="00E25918">
              <w:trPr>
                <w:trHeight w:val="170"/>
                <w:jc w:val="center"/>
              </w:trPr>
              <w:tc>
                <w:tcPr>
                  <w:tcW w:w="10772" w:type="dxa"/>
                </w:tcPr>
                <w:p w14:paraId="423DB2D6" w14:textId="77777777" w:rsidR="00600608" w:rsidRPr="00F1514A" w:rsidRDefault="00600608" w:rsidP="006D74FE">
                  <w:pPr>
                    <w:widowControl w:val="0"/>
                    <w:jc w:val="both"/>
                    <w:rPr>
                      <w:sz w:val="12"/>
                      <w:szCs w:val="12"/>
                    </w:rPr>
                  </w:pPr>
                </w:p>
              </w:tc>
            </w:tr>
          </w:tbl>
          <w:p w14:paraId="014B5127" w14:textId="77777777" w:rsidR="00600608" w:rsidRPr="00727996" w:rsidRDefault="00600608" w:rsidP="006D74FE">
            <w:pPr>
              <w:widowControl w:val="0"/>
              <w:jc w:val="both"/>
              <w:rPr>
                <w:sz w:val="2"/>
                <w:szCs w:val="2"/>
              </w:rPr>
            </w:pPr>
          </w:p>
        </w:tc>
      </w:tr>
      <w:tr w:rsidR="006E6AB1" w14:paraId="46C8FAFD" w14:textId="77777777" w:rsidTr="00BD7C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1045" w:type="dxa"/>
          </w:tcPr>
          <w:tbl>
            <w:tblPr>
              <w:tblStyle w:val="TableGrid"/>
              <w:tblW w:w="10781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1407"/>
              <w:gridCol w:w="232"/>
              <w:gridCol w:w="174"/>
              <w:gridCol w:w="1192"/>
              <w:gridCol w:w="3231"/>
              <w:gridCol w:w="614"/>
              <w:gridCol w:w="297"/>
              <w:gridCol w:w="56"/>
              <w:gridCol w:w="220"/>
              <w:gridCol w:w="299"/>
              <w:gridCol w:w="676"/>
              <w:gridCol w:w="45"/>
              <w:gridCol w:w="2315"/>
              <w:gridCol w:w="12"/>
              <w:gridCol w:w="11"/>
            </w:tblGrid>
            <w:tr w:rsidR="006E6AB1" w:rsidRPr="002B7294" w14:paraId="237C1E4A" w14:textId="77777777" w:rsidTr="002B7294">
              <w:trPr>
                <w:gridAfter w:val="1"/>
                <w:wAfter w:w="11" w:type="dxa"/>
                <w:jc w:val="center"/>
              </w:trPr>
              <w:tc>
                <w:tcPr>
                  <w:tcW w:w="10770" w:type="dxa"/>
                  <w:gridSpan w:val="14"/>
                  <w:vAlign w:val="bottom"/>
                </w:tcPr>
                <w:p w14:paraId="3D0C7F4A" w14:textId="77777777" w:rsidR="006E6AB1" w:rsidRPr="002B7294" w:rsidRDefault="006E6AB1" w:rsidP="00D07CCC">
                  <w:pPr>
                    <w:widowControl w:val="0"/>
                    <w:rPr>
                      <w:sz w:val="20"/>
                      <w:szCs w:val="20"/>
                    </w:rPr>
                  </w:pPr>
                  <w:r w:rsidRPr="002B7294">
                    <w:rPr>
                      <w:b/>
                      <w:sz w:val="20"/>
                      <w:szCs w:val="20"/>
                    </w:rPr>
                    <w:t>SECTION 1: REDEPLOYEE DETAILS</w:t>
                  </w:r>
                </w:p>
              </w:tc>
            </w:tr>
            <w:tr w:rsidR="00A36078" w:rsidRPr="00F1514A" w14:paraId="5D9EF0B6" w14:textId="77777777" w:rsidTr="002B7294">
              <w:tblPrEx>
                <w:jc w:val="left"/>
              </w:tblPrEx>
              <w:trPr>
                <w:gridAfter w:val="2"/>
                <w:wAfter w:w="23" w:type="dxa"/>
                <w:trHeight w:hRule="exact" w:val="113"/>
              </w:trPr>
              <w:tc>
                <w:tcPr>
                  <w:tcW w:w="10758" w:type="dxa"/>
                  <w:gridSpan w:val="13"/>
                </w:tcPr>
                <w:p w14:paraId="6BA2BFA4" w14:textId="77777777" w:rsidR="00A36078" w:rsidRPr="00F1514A" w:rsidRDefault="00A36078" w:rsidP="00D07CCC">
                  <w:pPr>
                    <w:widowControl w:val="0"/>
                    <w:jc w:val="center"/>
                    <w:rPr>
                      <w:b/>
                      <w:sz w:val="12"/>
                      <w:szCs w:val="12"/>
                    </w:rPr>
                  </w:pPr>
                </w:p>
              </w:tc>
            </w:tr>
            <w:tr w:rsidR="0022176A" w14:paraId="2DFF5B28" w14:textId="77777777" w:rsidTr="002B7294">
              <w:trPr>
                <w:trHeight w:hRule="exact" w:val="567"/>
                <w:jc w:val="center"/>
              </w:trPr>
              <w:tc>
                <w:tcPr>
                  <w:tcW w:w="1639" w:type="dxa"/>
                  <w:gridSpan w:val="2"/>
                  <w:vAlign w:val="bottom"/>
                </w:tcPr>
                <w:p w14:paraId="358552F4" w14:textId="77777777" w:rsidR="0022176A" w:rsidRDefault="0022176A" w:rsidP="00D07CCC">
                  <w:pPr>
                    <w:widowControl w:val="0"/>
                  </w:pPr>
                  <w:r>
                    <w:t>First Name(s):</w:t>
                  </w:r>
                </w:p>
              </w:tc>
              <w:tc>
                <w:tcPr>
                  <w:tcW w:w="5784" w:type="dxa"/>
                  <w:gridSpan w:val="7"/>
                  <w:tcBorders>
                    <w:bottom w:val="dotted" w:sz="4" w:space="0" w:color="auto"/>
                  </w:tcBorders>
                  <w:vAlign w:val="bottom"/>
                </w:tcPr>
                <w:p w14:paraId="56CC3680" w14:textId="77777777" w:rsidR="0022176A" w:rsidRPr="00790EDF" w:rsidRDefault="0022176A" w:rsidP="0013283F">
                  <w:pPr>
                    <w:widowControl w:val="0"/>
                    <w:rPr>
                      <w:b/>
                    </w:rPr>
                  </w:pPr>
                  <w:r>
                    <w:rPr>
                      <w:b/>
                    </w:rPr>
                    <w:t xml:space="preserve"> </w:t>
                  </w:r>
                  <w:sdt>
                    <w:sdtPr>
                      <w:rPr>
                        <w:b/>
                      </w:rPr>
                      <w:id w:val="-1015535238"/>
                      <w:placeholder>
                        <w:docPart w:val="104F981ADA8C4BCD9F370DF0B3254E39"/>
                      </w:placeholder>
                    </w:sdtPr>
                    <w:sdtEndPr/>
                    <w:sdtContent>
                      <w:r w:rsidR="0013283F">
                        <w:rPr>
                          <w:b/>
                        </w:rPr>
                        <w:t xml:space="preserve"> </w:t>
                      </w:r>
                    </w:sdtContent>
                  </w:sdt>
                </w:p>
              </w:tc>
              <w:tc>
                <w:tcPr>
                  <w:tcW w:w="299" w:type="dxa"/>
                  <w:vAlign w:val="bottom"/>
                </w:tcPr>
                <w:p w14:paraId="7353C0DC" w14:textId="77777777" w:rsidR="0022176A" w:rsidRDefault="0022176A" w:rsidP="00D07CCC">
                  <w:pPr>
                    <w:widowControl w:val="0"/>
                  </w:pPr>
                </w:p>
              </w:tc>
              <w:tc>
                <w:tcPr>
                  <w:tcW w:w="721" w:type="dxa"/>
                  <w:gridSpan w:val="2"/>
                  <w:vAlign w:val="bottom"/>
                </w:tcPr>
                <w:p w14:paraId="6F1ABB7E" w14:textId="77777777" w:rsidR="0022176A" w:rsidRDefault="0022176A" w:rsidP="00D07CCC">
                  <w:pPr>
                    <w:widowControl w:val="0"/>
                  </w:pPr>
                  <w:r>
                    <w:t>Title:</w:t>
                  </w:r>
                </w:p>
              </w:tc>
              <w:sdt>
                <w:sdtPr>
                  <w:rPr>
                    <w:b/>
                  </w:rPr>
                  <w:id w:val="2130511847"/>
                  <w:placeholder>
                    <w:docPart w:val="104F981ADA8C4BCD9F370DF0B3254E39"/>
                  </w:placeholder>
                </w:sdtPr>
                <w:sdtEndPr/>
                <w:sdtContent>
                  <w:tc>
                    <w:tcPr>
                      <w:tcW w:w="2338" w:type="dxa"/>
                      <w:gridSpan w:val="3"/>
                      <w:tcBorders>
                        <w:bottom w:val="dotted" w:sz="4" w:space="0" w:color="auto"/>
                      </w:tcBorders>
                      <w:vAlign w:val="bottom"/>
                    </w:tcPr>
                    <w:p w14:paraId="6F97CF79" w14:textId="77777777" w:rsidR="0022176A" w:rsidRPr="00790EDF" w:rsidRDefault="0013283F" w:rsidP="0013283F">
                      <w:pPr>
                        <w:widowControl w:val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CF174D" w14:paraId="4822F883" w14:textId="77777777" w:rsidTr="00CF174D">
              <w:trPr>
                <w:trHeight w:hRule="exact" w:val="567"/>
                <w:jc w:val="center"/>
              </w:trPr>
              <w:tc>
                <w:tcPr>
                  <w:tcW w:w="1407" w:type="dxa"/>
                  <w:vAlign w:val="bottom"/>
                </w:tcPr>
                <w:p w14:paraId="3858CD4C" w14:textId="77777777" w:rsidR="00CF174D" w:rsidRDefault="00CF174D" w:rsidP="00D07CCC">
                  <w:pPr>
                    <w:widowControl w:val="0"/>
                  </w:pPr>
                  <w:r>
                    <w:t>Last Name:</w:t>
                  </w:r>
                </w:p>
              </w:tc>
              <w:bookmarkStart w:id="0" w:name="Text" w:displacedByCustomXml="next"/>
              <w:sdt>
                <w:sdtPr>
                  <w:rPr>
                    <w:b/>
                  </w:rPr>
                  <w:tag w:val="Text"/>
                  <w:id w:val="1908032469"/>
                  <w:placeholder>
                    <w:docPart w:val="60194894EF004EB19C94D4394384B718"/>
                  </w:placeholder>
                </w:sdtPr>
                <w:sdtEndPr/>
                <w:sdtContent>
                  <w:tc>
                    <w:tcPr>
                      <w:tcW w:w="5443" w:type="dxa"/>
                      <w:gridSpan w:val="5"/>
                      <w:vAlign w:val="bottom"/>
                    </w:tcPr>
                    <w:p w14:paraId="41C8A630" w14:textId="77777777" w:rsidR="00CF174D" w:rsidRDefault="00CF174D" w:rsidP="0013283F">
                      <w:pPr>
                        <w:widowControl w:val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</w:tc>
                </w:sdtContent>
              </w:sdt>
              <w:bookmarkEnd w:id="0" w:displacedByCustomXml="prev"/>
              <w:tc>
                <w:tcPr>
                  <w:tcW w:w="297" w:type="dxa"/>
                  <w:vAlign w:val="bottom"/>
                </w:tcPr>
                <w:p w14:paraId="499C6783" w14:textId="77777777" w:rsidR="00CF174D" w:rsidRDefault="00CF174D" w:rsidP="00D07CCC">
                  <w:pPr>
                    <w:widowControl w:val="0"/>
                  </w:pPr>
                </w:p>
              </w:tc>
              <w:tc>
                <w:tcPr>
                  <w:tcW w:w="1251" w:type="dxa"/>
                  <w:gridSpan w:val="4"/>
                  <w:vAlign w:val="bottom"/>
                </w:tcPr>
                <w:p w14:paraId="103BF1E5" w14:textId="220C5F29" w:rsidR="00CF174D" w:rsidRDefault="00CF174D" w:rsidP="00D07CCC">
                  <w:pPr>
                    <w:widowControl w:val="0"/>
                  </w:pPr>
                </w:p>
              </w:tc>
              <w:tc>
                <w:tcPr>
                  <w:tcW w:w="2383" w:type="dxa"/>
                  <w:gridSpan w:val="4"/>
                  <w:vAlign w:val="bottom"/>
                </w:tcPr>
                <w:p w14:paraId="66BBA7D8" w14:textId="50615D12" w:rsidR="00CF174D" w:rsidRPr="00A36078" w:rsidRDefault="00CF174D" w:rsidP="00CF174D">
                  <w:pPr>
                    <w:widowControl w:val="0"/>
                    <w:rPr>
                      <w:b/>
                      <w:sz w:val="8"/>
                      <w:szCs w:val="8"/>
                    </w:rPr>
                  </w:pPr>
                </w:p>
              </w:tc>
            </w:tr>
            <w:tr w:rsidR="006E6AB1" w:rsidRPr="00FF153A" w14:paraId="45D267F5" w14:textId="77777777" w:rsidTr="002B7294">
              <w:tblPrEx>
                <w:jc w:val="left"/>
              </w:tblPrEx>
              <w:trPr>
                <w:gridAfter w:val="1"/>
                <w:wAfter w:w="11" w:type="dxa"/>
                <w:trHeight w:hRule="exact" w:val="113"/>
              </w:trPr>
              <w:tc>
                <w:tcPr>
                  <w:tcW w:w="10770" w:type="dxa"/>
                  <w:gridSpan w:val="14"/>
                </w:tcPr>
                <w:p w14:paraId="00A49AC7" w14:textId="77777777" w:rsidR="006E6AB1" w:rsidRPr="00FF153A" w:rsidRDefault="006E6AB1" w:rsidP="00D07CCC">
                  <w:pPr>
                    <w:widowControl w:val="0"/>
                    <w:rPr>
                      <w:b/>
                      <w:sz w:val="8"/>
                      <w:szCs w:val="8"/>
                    </w:rPr>
                  </w:pPr>
                </w:p>
              </w:tc>
            </w:tr>
            <w:tr w:rsidR="006E6AB1" w14:paraId="5E0C2BE0" w14:textId="77777777" w:rsidTr="002B7294">
              <w:tblPrEx>
                <w:jc w:val="left"/>
              </w:tblPrEx>
              <w:trPr>
                <w:gridAfter w:val="1"/>
                <w:wAfter w:w="11" w:type="dxa"/>
                <w:trHeight w:val="397"/>
              </w:trPr>
              <w:tc>
                <w:tcPr>
                  <w:tcW w:w="6236" w:type="dxa"/>
                  <w:gridSpan w:val="5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33EB0D87" w14:textId="77777777" w:rsidR="006E6AB1" w:rsidRPr="001C5C05" w:rsidRDefault="006E6AB1" w:rsidP="00D07CCC">
                  <w:pPr>
                    <w:widowControl w:val="0"/>
                    <w:rPr>
                      <w:b/>
                    </w:rPr>
                  </w:pPr>
                  <w:r w:rsidRPr="001C5C05">
                    <w:t>Address</w:t>
                  </w:r>
                  <w:r>
                    <w:t xml:space="preserve"> &amp; Post Code</w:t>
                  </w:r>
                  <w:r w:rsidRPr="001C5C05">
                    <w:t>:</w:t>
                  </w:r>
                  <w:r w:rsidRPr="001C5C05">
                    <w:rPr>
                      <w:b/>
                    </w:rPr>
                    <w:t xml:space="preserve"> </w:t>
                  </w:r>
                </w:p>
              </w:tc>
              <w:tc>
                <w:tcPr>
                  <w:tcW w:w="4534" w:type="dxa"/>
                  <w:gridSpan w:val="9"/>
                  <w:tcBorders>
                    <w:lef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bottom"/>
                </w:tcPr>
                <w:p w14:paraId="5B72CC15" w14:textId="77777777" w:rsidR="006E6AB1" w:rsidRPr="001C5C05" w:rsidRDefault="006E6AB1" w:rsidP="00D07CCC">
                  <w:pPr>
                    <w:widowControl w:val="0"/>
                    <w:rPr>
                      <w:b/>
                    </w:rPr>
                  </w:pPr>
                  <w:r w:rsidRPr="001C5C05">
                    <w:t>Telephone</w:t>
                  </w:r>
                </w:p>
              </w:tc>
            </w:tr>
            <w:tr w:rsidR="006E6AB1" w14:paraId="65C8BF9B" w14:textId="77777777" w:rsidTr="002B7294">
              <w:tblPrEx>
                <w:jc w:val="left"/>
              </w:tblPrEx>
              <w:trPr>
                <w:gridAfter w:val="1"/>
                <w:wAfter w:w="11" w:type="dxa"/>
                <w:trHeight w:val="567"/>
              </w:trPr>
              <w:tc>
                <w:tcPr>
                  <w:tcW w:w="6236" w:type="dxa"/>
                  <w:gridSpan w:val="5"/>
                  <w:vMerge w:val="restar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bottom w:w="0" w:type="dxa"/>
                  </w:tcMar>
                </w:tcPr>
                <w:p w14:paraId="13FC1FF2" w14:textId="77777777" w:rsidR="006E6AB1" w:rsidRPr="0032549B" w:rsidRDefault="006E6AB1" w:rsidP="00D07CCC">
                  <w:pPr>
                    <w:widowControl w:val="0"/>
                    <w:rPr>
                      <w:b/>
                    </w:rPr>
                  </w:pPr>
                </w:p>
                <w:sdt>
                  <w:sdtPr>
                    <w:rPr>
                      <w:b/>
                    </w:rPr>
                    <w:id w:val="-1334291480"/>
                    <w:placeholder>
                      <w:docPart w:val="104F981ADA8C4BCD9F370DF0B3254E39"/>
                    </w:placeholder>
                  </w:sdtPr>
                  <w:sdtEndPr/>
                  <w:sdtContent>
                    <w:p w14:paraId="4A624C26" w14:textId="77777777" w:rsidR="006E6AB1" w:rsidRPr="0032549B" w:rsidRDefault="008D345A" w:rsidP="008D345A">
                      <w:pPr>
                        <w:widowControl w:val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</w:t>
                      </w:r>
                    </w:p>
                  </w:sdtContent>
                </w:sdt>
              </w:tc>
              <w:tc>
                <w:tcPr>
                  <w:tcW w:w="967" w:type="dxa"/>
                  <w:gridSpan w:val="3"/>
                  <w:tcBorders>
                    <w:lef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bottom"/>
                </w:tcPr>
                <w:p w14:paraId="3810215A" w14:textId="77777777" w:rsidR="006E6AB1" w:rsidRPr="001C5C05" w:rsidRDefault="006E6AB1" w:rsidP="00D07CCC">
                  <w:pPr>
                    <w:widowControl w:val="0"/>
                  </w:pPr>
                  <w:r w:rsidRPr="001C5C05">
                    <w:t>Home:</w:t>
                  </w:r>
                </w:p>
              </w:tc>
              <w:sdt>
                <w:sdtPr>
                  <w:rPr>
                    <w:b/>
                  </w:rPr>
                  <w:id w:val="-305316886"/>
                  <w:placeholder>
                    <w:docPart w:val="104F981ADA8C4BCD9F370DF0B3254E39"/>
                  </w:placeholder>
                </w:sdtPr>
                <w:sdtEndPr/>
                <w:sdtContent>
                  <w:tc>
                    <w:tcPr>
                      <w:tcW w:w="3567" w:type="dxa"/>
                      <w:gridSpan w:val="6"/>
                      <w:tcBorders>
                        <w:bottom w:val="dotted" w:sz="4" w:space="0" w:color="auto"/>
                      </w:tcBorders>
                      <w:tcMar>
                        <w:left w:w="108" w:type="dxa"/>
                        <w:right w:w="108" w:type="dxa"/>
                      </w:tcMar>
                      <w:vAlign w:val="bottom"/>
                    </w:tcPr>
                    <w:p w14:paraId="5DDC417A" w14:textId="77777777" w:rsidR="006E6AB1" w:rsidRPr="001C5C05" w:rsidRDefault="0013283F" w:rsidP="0013283F">
                      <w:pPr>
                        <w:widowControl w:val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6E6AB1" w14:paraId="7786EA88" w14:textId="77777777" w:rsidTr="002B7294">
              <w:tblPrEx>
                <w:jc w:val="left"/>
              </w:tblPrEx>
              <w:trPr>
                <w:gridAfter w:val="1"/>
                <w:wAfter w:w="11" w:type="dxa"/>
                <w:trHeight w:val="567"/>
              </w:trPr>
              <w:tc>
                <w:tcPr>
                  <w:tcW w:w="6236" w:type="dxa"/>
                  <w:gridSpan w:val="5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bottom w:w="0" w:type="dxa"/>
                  </w:tcMar>
                </w:tcPr>
                <w:p w14:paraId="616B98CA" w14:textId="77777777" w:rsidR="006E6AB1" w:rsidRPr="001C5C05" w:rsidRDefault="006E6AB1" w:rsidP="00D07CCC">
                  <w:pPr>
                    <w:widowControl w:val="0"/>
                    <w:rPr>
                      <w:b/>
                    </w:rPr>
                  </w:pPr>
                </w:p>
              </w:tc>
              <w:tc>
                <w:tcPr>
                  <w:tcW w:w="967" w:type="dxa"/>
                  <w:gridSpan w:val="3"/>
                  <w:tcBorders>
                    <w:lef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bottom"/>
                </w:tcPr>
                <w:p w14:paraId="77D16468" w14:textId="77777777" w:rsidR="006E6AB1" w:rsidRPr="001C5C05" w:rsidRDefault="006E6AB1" w:rsidP="00D07CCC">
                  <w:pPr>
                    <w:widowControl w:val="0"/>
                  </w:pPr>
                  <w:r w:rsidRPr="001C5C05">
                    <w:t>Work:</w:t>
                  </w:r>
                </w:p>
              </w:tc>
              <w:sdt>
                <w:sdtPr>
                  <w:rPr>
                    <w:b/>
                  </w:rPr>
                  <w:id w:val="-1868667330"/>
                  <w:placeholder>
                    <w:docPart w:val="104F981ADA8C4BCD9F370DF0B3254E39"/>
                  </w:placeholder>
                </w:sdtPr>
                <w:sdtEndPr/>
                <w:sdtContent>
                  <w:tc>
                    <w:tcPr>
                      <w:tcW w:w="3567" w:type="dxa"/>
                      <w:gridSpan w:val="6"/>
                      <w:tcBorders>
                        <w:top w:val="dotted" w:sz="4" w:space="0" w:color="auto"/>
                        <w:bottom w:val="dotted" w:sz="4" w:space="0" w:color="auto"/>
                      </w:tcBorders>
                      <w:tcMar>
                        <w:left w:w="108" w:type="dxa"/>
                        <w:right w:w="108" w:type="dxa"/>
                      </w:tcMar>
                      <w:vAlign w:val="bottom"/>
                    </w:tcPr>
                    <w:p w14:paraId="3705E09E" w14:textId="77777777" w:rsidR="006E6AB1" w:rsidRPr="001C5C05" w:rsidRDefault="0013283F" w:rsidP="0013283F">
                      <w:pPr>
                        <w:widowControl w:val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6E6AB1" w14:paraId="3AD27AAB" w14:textId="77777777" w:rsidTr="00082B4F">
              <w:tblPrEx>
                <w:jc w:val="left"/>
              </w:tblPrEx>
              <w:trPr>
                <w:gridAfter w:val="1"/>
                <w:wAfter w:w="11" w:type="dxa"/>
              </w:trPr>
              <w:tc>
                <w:tcPr>
                  <w:tcW w:w="6236" w:type="dxa"/>
                  <w:gridSpan w:val="5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bottom w:w="0" w:type="dxa"/>
                  </w:tcMar>
                </w:tcPr>
                <w:p w14:paraId="0DE05B25" w14:textId="77777777" w:rsidR="006E6AB1" w:rsidRPr="001C5C05" w:rsidRDefault="006E6AB1" w:rsidP="00D07CCC">
                  <w:pPr>
                    <w:widowControl w:val="0"/>
                    <w:rPr>
                      <w:b/>
                    </w:rPr>
                  </w:pPr>
                </w:p>
              </w:tc>
              <w:tc>
                <w:tcPr>
                  <w:tcW w:w="967" w:type="dxa"/>
                  <w:gridSpan w:val="3"/>
                  <w:tcBorders>
                    <w:lef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bottom"/>
                </w:tcPr>
                <w:p w14:paraId="7315581B" w14:textId="77777777" w:rsidR="006E6AB1" w:rsidRPr="001C5C05" w:rsidRDefault="006E6AB1" w:rsidP="00D07CCC">
                  <w:pPr>
                    <w:widowControl w:val="0"/>
                  </w:pPr>
                </w:p>
              </w:tc>
              <w:tc>
                <w:tcPr>
                  <w:tcW w:w="3567" w:type="dxa"/>
                  <w:gridSpan w:val="6"/>
                  <w:tcBorders>
                    <w:top w:val="dotted" w:sz="4" w:space="0" w:color="auto"/>
                  </w:tcBorders>
                  <w:tcMar>
                    <w:left w:w="108" w:type="dxa"/>
                    <w:right w:w="108" w:type="dxa"/>
                  </w:tcMar>
                  <w:vAlign w:val="bottom"/>
                </w:tcPr>
                <w:p w14:paraId="14E1F075" w14:textId="77777777" w:rsidR="006E6AB1" w:rsidRPr="001C5C05" w:rsidRDefault="006E6AB1" w:rsidP="00D07CCC">
                  <w:pPr>
                    <w:widowControl w:val="0"/>
                  </w:pPr>
                </w:p>
              </w:tc>
            </w:tr>
            <w:tr w:rsidR="00A36078" w:rsidRPr="0032549B" w14:paraId="43F1B685" w14:textId="77777777" w:rsidTr="004B6CE5">
              <w:trPr>
                <w:gridAfter w:val="1"/>
                <w:wAfter w:w="11" w:type="dxa"/>
                <w:trHeight w:hRule="exact" w:val="113"/>
                <w:jc w:val="center"/>
              </w:trPr>
              <w:tc>
                <w:tcPr>
                  <w:tcW w:w="10770" w:type="dxa"/>
                  <w:gridSpan w:val="14"/>
                  <w:vAlign w:val="bottom"/>
                </w:tcPr>
                <w:p w14:paraId="37B8B482" w14:textId="77777777" w:rsidR="00A36078" w:rsidRPr="00A36078" w:rsidRDefault="00A36078" w:rsidP="00D07CCC">
                  <w:pPr>
                    <w:widowControl w:val="0"/>
                    <w:jc w:val="center"/>
                    <w:rPr>
                      <w:b/>
                      <w:sz w:val="8"/>
                      <w:szCs w:val="8"/>
                    </w:rPr>
                  </w:pPr>
                </w:p>
              </w:tc>
            </w:tr>
            <w:tr w:rsidR="00A36078" w14:paraId="675B7A09" w14:textId="77777777" w:rsidTr="002B7294">
              <w:trPr>
                <w:trHeight w:hRule="exact" w:val="567"/>
                <w:jc w:val="center"/>
              </w:trPr>
              <w:tc>
                <w:tcPr>
                  <w:tcW w:w="1813" w:type="dxa"/>
                  <w:gridSpan w:val="3"/>
                  <w:vAlign w:val="bottom"/>
                </w:tcPr>
                <w:p w14:paraId="2AF3D73F" w14:textId="77777777" w:rsidR="00A36078" w:rsidRDefault="00A36078" w:rsidP="00D07CCC">
                  <w:pPr>
                    <w:widowControl w:val="0"/>
                  </w:pPr>
                  <w:r>
                    <w:t>Email Address:</w:t>
                  </w:r>
                </w:p>
              </w:tc>
              <w:tc>
                <w:tcPr>
                  <w:tcW w:w="8968" w:type="dxa"/>
                  <w:gridSpan w:val="12"/>
                  <w:tcBorders>
                    <w:bottom w:val="dotted" w:sz="4" w:space="0" w:color="auto"/>
                  </w:tcBorders>
                  <w:vAlign w:val="bottom"/>
                </w:tcPr>
                <w:p w14:paraId="679557F0" w14:textId="77777777" w:rsidR="00A36078" w:rsidRDefault="00A36078" w:rsidP="0013283F">
                  <w:pPr>
                    <w:widowControl w:val="0"/>
                    <w:rPr>
                      <w:b/>
                    </w:rPr>
                  </w:pPr>
                  <w:r>
                    <w:rPr>
                      <w:b/>
                    </w:rPr>
                    <w:t xml:space="preserve"> </w:t>
                  </w:r>
                  <w:sdt>
                    <w:sdtPr>
                      <w:rPr>
                        <w:b/>
                      </w:rPr>
                      <w:id w:val="-1248883200"/>
                      <w:placeholder>
                        <w:docPart w:val="104F981ADA8C4BCD9F370DF0B3254E39"/>
                      </w:placeholder>
                    </w:sdtPr>
                    <w:sdtEndPr/>
                    <w:sdtContent>
                      <w:r w:rsidR="0013283F">
                        <w:rPr>
                          <w:b/>
                        </w:rPr>
                        <w:t xml:space="preserve"> </w:t>
                      </w:r>
                    </w:sdtContent>
                  </w:sdt>
                </w:p>
              </w:tc>
            </w:tr>
            <w:tr w:rsidR="00A36078" w14:paraId="0DDF65A8" w14:textId="77777777" w:rsidTr="002B7294">
              <w:trPr>
                <w:trHeight w:hRule="exact" w:val="567"/>
                <w:jc w:val="center"/>
              </w:trPr>
              <w:tc>
                <w:tcPr>
                  <w:tcW w:w="3005" w:type="dxa"/>
                  <w:gridSpan w:val="4"/>
                  <w:vAlign w:val="bottom"/>
                </w:tcPr>
                <w:p w14:paraId="3B65A208" w14:textId="77777777" w:rsidR="00A36078" w:rsidRDefault="00A36078" w:rsidP="00D07CCC">
                  <w:pPr>
                    <w:widowControl w:val="0"/>
                  </w:pPr>
                  <w:r>
                    <w:t>Reason for Redeployment:</w:t>
                  </w:r>
                </w:p>
              </w:tc>
              <w:tc>
                <w:tcPr>
                  <w:tcW w:w="7776" w:type="dxa"/>
                  <w:gridSpan w:val="11"/>
                  <w:tcBorders>
                    <w:bottom w:val="dotted" w:sz="4" w:space="0" w:color="auto"/>
                  </w:tcBorders>
                  <w:vAlign w:val="bottom"/>
                </w:tcPr>
                <w:p w14:paraId="4505E2ED" w14:textId="77777777" w:rsidR="00A36078" w:rsidRPr="00790EDF" w:rsidRDefault="00A36078" w:rsidP="0013283F">
                  <w:pPr>
                    <w:widowControl w:val="0"/>
                    <w:rPr>
                      <w:b/>
                    </w:rPr>
                  </w:pPr>
                  <w:r>
                    <w:rPr>
                      <w:b/>
                    </w:rPr>
                    <w:t xml:space="preserve"> </w:t>
                  </w:r>
                  <w:sdt>
                    <w:sdtPr>
                      <w:rPr>
                        <w:b/>
                      </w:rPr>
                      <w:id w:val="586657417"/>
                      <w:placeholder>
                        <w:docPart w:val="104F981ADA8C4BCD9F370DF0B3254E39"/>
                      </w:placeholder>
                    </w:sdtPr>
                    <w:sdtEndPr/>
                    <w:sdtContent>
                      <w:r w:rsidR="0013283F">
                        <w:rPr>
                          <w:b/>
                        </w:rPr>
                        <w:t xml:space="preserve"> </w:t>
                      </w:r>
                    </w:sdtContent>
                  </w:sdt>
                </w:p>
              </w:tc>
            </w:tr>
          </w:tbl>
          <w:p w14:paraId="4E4BA36A" w14:textId="77777777" w:rsidR="006E6AB1" w:rsidRPr="00727996" w:rsidRDefault="006E6AB1" w:rsidP="00D07CCC">
            <w:pPr>
              <w:widowControl w:val="0"/>
              <w:rPr>
                <w:sz w:val="2"/>
                <w:szCs w:val="2"/>
              </w:rPr>
            </w:pPr>
          </w:p>
        </w:tc>
      </w:tr>
      <w:tr w:rsidR="000102F5" w14:paraId="7C4E9C8A" w14:textId="77777777" w:rsidTr="00BD7C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1045" w:type="dxa"/>
          </w:tcPr>
          <w:tbl>
            <w:tblPr>
              <w:tblStyle w:val="TableGrid"/>
              <w:tblW w:w="10786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964"/>
              <w:gridCol w:w="170"/>
              <w:gridCol w:w="379"/>
              <w:gridCol w:w="694"/>
              <w:gridCol w:w="680"/>
              <w:gridCol w:w="96"/>
              <w:gridCol w:w="1472"/>
              <w:gridCol w:w="815"/>
              <w:gridCol w:w="656"/>
              <w:gridCol w:w="307"/>
              <w:gridCol w:w="112"/>
              <w:gridCol w:w="172"/>
              <w:gridCol w:w="776"/>
              <w:gridCol w:w="236"/>
              <w:gridCol w:w="62"/>
              <w:gridCol w:w="798"/>
              <w:gridCol w:w="92"/>
              <w:gridCol w:w="708"/>
              <w:gridCol w:w="143"/>
              <w:gridCol w:w="603"/>
              <w:gridCol w:w="851"/>
            </w:tblGrid>
            <w:tr w:rsidR="000102F5" w:rsidRPr="002B7294" w14:paraId="01B9839B" w14:textId="77777777" w:rsidTr="00600608">
              <w:trPr>
                <w:jc w:val="center"/>
              </w:trPr>
              <w:tc>
                <w:tcPr>
                  <w:tcW w:w="10786" w:type="dxa"/>
                  <w:gridSpan w:val="21"/>
                  <w:vAlign w:val="bottom"/>
                </w:tcPr>
                <w:p w14:paraId="2751A1D1" w14:textId="77777777" w:rsidR="000102F5" w:rsidRPr="002B7294" w:rsidRDefault="000102F5" w:rsidP="00D07CCC">
                  <w:pPr>
                    <w:widowControl w:val="0"/>
                    <w:rPr>
                      <w:b/>
                      <w:sz w:val="20"/>
                      <w:szCs w:val="20"/>
                    </w:rPr>
                  </w:pPr>
                  <w:r w:rsidRPr="002B7294">
                    <w:rPr>
                      <w:b/>
                      <w:sz w:val="20"/>
                      <w:szCs w:val="20"/>
                    </w:rPr>
                    <w:t>SECTION 2: CURRENT EMPLOYMENT</w:t>
                  </w:r>
                </w:p>
              </w:tc>
            </w:tr>
            <w:tr w:rsidR="000102F5" w14:paraId="30FC483F" w14:textId="77777777" w:rsidTr="00B206A5">
              <w:trPr>
                <w:trHeight w:hRule="exact" w:val="567"/>
                <w:jc w:val="center"/>
              </w:trPr>
              <w:tc>
                <w:tcPr>
                  <w:tcW w:w="1134" w:type="dxa"/>
                  <w:gridSpan w:val="2"/>
                  <w:vAlign w:val="bottom"/>
                </w:tcPr>
                <w:p w14:paraId="44FA7905" w14:textId="77777777" w:rsidR="000102F5" w:rsidRDefault="000102F5" w:rsidP="00D07CCC">
                  <w:pPr>
                    <w:widowControl w:val="0"/>
                  </w:pPr>
                  <w:r>
                    <w:t>Job Title:</w:t>
                  </w:r>
                </w:p>
              </w:tc>
              <w:tc>
                <w:tcPr>
                  <w:tcW w:w="6159" w:type="dxa"/>
                  <w:gridSpan w:val="11"/>
                  <w:tcBorders>
                    <w:bottom w:val="dotted" w:sz="4" w:space="0" w:color="auto"/>
                  </w:tcBorders>
                  <w:vAlign w:val="bottom"/>
                </w:tcPr>
                <w:p w14:paraId="580198FF" w14:textId="77777777" w:rsidR="000102F5" w:rsidRPr="00790EDF" w:rsidRDefault="000102F5" w:rsidP="0013283F">
                  <w:pPr>
                    <w:widowControl w:val="0"/>
                    <w:rPr>
                      <w:b/>
                    </w:rPr>
                  </w:pPr>
                  <w:r>
                    <w:rPr>
                      <w:b/>
                    </w:rPr>
                    <w:t xml:space="preserve"> </w:t>
                  </w:r>
                  <w:sdt>
                    <w:sdtPr>
                      <w:rPr>
                        <w:b/>
                      </w:rPr>
                      <w:id w:val="-1190133405"/>
                      <w:placeholder>
                        <w:docPart w:val="104F981ADA8C4BCD9F370DF0B3254E39"/>
                      </w:placeholder>
                    </w:sdtPr>
                    <w:sdtEndPr/>
                    <w:sdtContent>
                      <w:r w:rsidR="0013283F">
                        <w:rPr>
                          <w:b/>
                        </w:rPr>
                        <w:t xml:space="preserve"> </w:t>
                      </w:r>
                    </w:sdtContent>
                  </w:sdt>
                </w:p>
              </w:tc>
              <w:tc>
                <w:tcPr>
                  <w:tcW w:w="236" w:type="dxa"/>
                  <w:vAlign w:val="bottom"/>
                </w:tcPr>
                <w:p w14:paraId="505759DC" w14:textId="77777777" w:rsidR="000102F5" w:rsidRPr="00790EDF" w:rsidRDefault="000102F5" w:rsidP="00D07CCC">
                  <w:pPr>
                    <w:widowControl w:val="0"/>
                    <w:rPr>
                      <w:b/>
                    </w:rPr>
                  </w:pPr>
                </w:p>
              </w:tc>
              <w:tc>
                <w:tcPr>
                  <w:tcW w:w="952" w:type="dxa"/>
                  <w:gridSpan w:val="3"/>
                  <w:vAlign w:val="bottom"/>
                </w:tcPr>
                <w:p w14:paraId="421F23FD" w14:textId="77777777" w:rsidR="000102F5" w:rsidRDefault="000102F5" w:rsidP="00D07CCC">
                  <w:pPr>
                    <w:widowControl w:val="0"/>
                  </w:pPr>
                  <w:r>
                    <w:t>Grade:</w:t>
                  </w:r>
                </w:p>
              </w:tc>
              <w:sdt>
                <w:sdtPr>
                  <w:rPr>
                    <w:b/>
                  </w:rPr>
                  <w:id w:val="196441009"/>
                  <w:placeholder>
                    <w:docPart w:val="104F981ADA8C4BCD9F370DF0B3254E39"/>
                  </w:placeholder>
                </w:sdtPr>
                <w:sdtEndPr/>
                <w:sdtContent>
                  <w:tc>
                    <w:tcPr>
                      <w:tcW w:w="851" w:type="dxa"/>
                      <w:gridSpan w:val="2"/>
                      <w:tcBorders>
                        <w:bottom w:val="dotted" w:sz="4" w:space="0" w:color="auto"/>
                      </w:tcBorders>
                      <w:vAlign w:val="bottom"/>
                    </w:tcPr>
                    <w:p w14:paraId="3FB47D4C" w14:textId="77777777" w:rsidR="000102F5" w:rsidRPr="00CF174D" w:rsidRDefault="0013283F" w:rsidP="0013283F">
                      <w:pPr>
                        <w:widowControl w:val="0"/>
                        <w:rPr>
                          <w:b/>
                        </w:rPr>
                      </w:pPr>
                      <w:r w:rsidRPr="00CF174D">
                        <w:rPr>
                          <w:b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603" w:type="dxa"/>
                  <w:vAlign w:val="bottom"/>
                </w:tcPr>
                <w:p w14:paraId="0A37A507" w14:textId="77777777" w:rsidR="000102F5" w:rsidRPr="002A256D" w:rsidRDefault="000102F5" w:rsidP="00D07CCC">
                  <w:pPr>
                    <w:widowControl w:val="0"/>
                  </w:pPr>
                  <w:r>
                    <w:rPr>
                      <w:b/>
                    </w:rPr>
                    <w:t xml:space="preserve"> </w:t>
                  </w:r>
                  <w:r w:rsidRPr="002A256D">
                    <w:t>SP</w:t>
                  </w:r>
                  <w:r>
                    <w:t>:</w:t>
                  </w:r>
                </w:p>
              </w:tc>
              <w:sdt>
                <w:sdtPr>
                  <w:rPr>
                    <w:b/>
                  </w:rPr>
                  <w:id w:val="-129178491"/>
                  <w:placeholder>
                    <w:docPart w:val="104F981ADA8C4BCD9F370DF0B3254E39"/>
                  </w:placeholder>
                </w:sdtPr>
                <w:sdtEndPr/>
                <w:sdtContent>
                  <w:tc>
                    <w:tcPr>
                      <w:tcW w:w="851" w:type="dxa"/>
                      <w:tcBorders>
                        <w:bottom w:val="dotted" w:sz="4" w:space="0" w:color="auto"/>
                      </w:tcBorders>
                      <w:vAlign w:val="bottom"/>
                    </w:tcPr>
                    <w:p w14:paraId="13C2BDE9" w14:textId="77777777" w:rsidR="000102F5" w:rsidRPr="00790EDF" w:rsidRDefault="0013283F" w:rsidP="0013283F">
                      <w:pPr>
                        <w:widowControl w:val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9C1E5C" w14:paraId="26B08A40" w14:textId="77777777" w:rsidTr="00FD7228">
              <w:trPr>
                <w:trHeight w:hRule="exact" w:val="567"/>
                <w:jc w:val="center"/>
              </w:trPr>
              <w:tc>
                <w:tcPr>
                  <w:tcW w:w="964" w:type="dxa"/>
                  <w:vAlign w:val="bottom"/>
                </w:tcPr>
                <w:p w14:paraId="596C5FFE" w14:textId="77777777" w:rsidR="009C1E5C" w:rsidRDefault="009C1E5C" w:rsidP="00D07CCC">
                  <w:pPr>
                    <w:widowControl w:val="0"/>
                  </w:pPr>
                  <w:r>
                    <w:t>School:</w:t>
                  </w:r>
                </w:p>
              </w:tc>
              <w:tc>
                <w:tcPr>
                  <w:tcW w:w="9822" w:type="dxa"/>
                  <w:gridSpan w:val="20"/>
                  <w:tcBorders>
                    <w:bottom w:val="dotted" w:sz="4" w:space="0" w:color="auto"/>
                  </w:tcBorders>
                  <w:vAlign w:val="bottom"/>
                </w:tcPr>
                <w:p w14:paraId="2DAB7B93" w14:textId="77777777" w:rsidR="009C1E5C" w:rsidRPr="00790EDF" w:rsidRDefault="009C1E5C" w:rsidP="0013283F">
                  <w:pPr>
                    <w:widowControl w:val="0"/>
                    <w:rPr>
                      <w:b/>
                    </w:rPr>
                  </w:pPr>
                  <w:r>
                    <w:rPr>
                      <w:b/>
                    </w:rPr>
                    <w:t xml:space="preserve"> </w:t>
                  </w:r>
                  <w:sdt>
                    <w:sdtPr>
                      <w:rPr>
                        <w:b/>
                      </w:rPr>
                      <w:id w:val="1438489415"/>
                      <w:placeholder>
                        <w:docPart w:val="104F981ADA8C4BCD9F370DF0B3254E39"/>
                      </w:placeholder>
                    </w:sdtPr>
                    <w:sdtEndPr/>
                    <w:sdtContent>
                      <w:r w:rsidR="0013283F">
                        <w:rPr>
                          <w:b/>
                        </w:rPr>
                        <w:t xml:space="preserve"> </w:t>
                      </w:r>
                    </w:sdtContent>
                  </w:sdt>
                </w:p>
              </w:tc>
            </w:tr>
            <w:tr w:rsidR="009C1E5C" w:rsidRPr="009C1E5C" w14:paraId="49FD71F2" w14:textId="77777777" w:rsidTr="0013283F">
              <w:trPr>
                <w:trHeight w:hRule="exact" w:val="113"/>
                <w:jc w:val="center"/>
              </w:trPr>
              <w:tc>
                <w:tcPr>
                  <w:tcW w:w="2207" w:type="dxa"/>
                  <w:gridSpan w:val="4"/>
                  <w:vMerge w:val="restart"/>
                  <w:vAlign w:val="bottom"/>
                </w:tcPr>
                <w:p w14:paraId="5DB4768A" w14:textId="77777777" w:rsidR="009C1E5C" w:rsidRPr="009C1E5C" w:rsidRDefault="009C1E5C" w:rsidP="00D07CCC">
                  <w:pPr>
                    <w:widowControl w:val="0"/>
                    <w:rPr>
                      <w:sz w:val="8"/>
                      <w:szCs w:val="8"/>
                    </w:rPr>
                  </w:pPr>
                  <w:r>
                    <w:t>Employee Number:</w:t>
                  </w:r>
                </w:p>
              </w:tc>
              <w:sdt>
                <w:sdtPr>
                  <w:rPr>
                    <w:b/>
                  </w:rPr>
                  <w:id w:val="-1311547550"/>
                  <w:placeholder>
                    <w:docPart w:val="104F981ADA8C4BCD9F370DF0B3254E39"/>
                  </w:placeholder>
                </w:sdtPr>
                <w:sdtEndPr/>
                <w:sdtContent>
                  <w:tc>
                    <w:tcPr>
                      <w:tcW w:w="4026" w:type="dxa"/>
                      <w:gridSpan w:val="6"/>
                      <w:vMerge w:val="restart"/>
                      <w:tcBorders>
                        <w:bottom w:val="dotted" w:sz="4" w:space="0" w:color="auto"/>
                      </w:tcBorders>
                      <w:vAlign w:val="bottom"/>
                    </w:tcPr>
                    <w:p w14:paraId="6F347C4C" w14:textId="77777777" w:rsidR="009C1E5C" w:rsidRPr="0013283F" w:rsidRDefault="0013283F" w:rsidP="0013283F">
                      <w:pPr>
                        <w:widowControl w:val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284" w:type="dxa"/>
                  <w:gridSpan w:val="2"/>
                  <w:vMerge w:val="restart"/>
                  <w:vAlign w:val="bottom"/>
                </w:tcPr>
                <w:p w14:paraId="4B916C97" w14:textId="77777777" w:rsidR="009C1E5C" w:rsidRPr="009C1E5C" w:rsidRDefault="009C1E5C" w:rsidP="00D07CCC">
                  <w:pPr>
                    <w:widowControl w:val="0"/>
                    <w:rPr>
                      <w:b/>
                      <w:sz w:val="8"/>
                      <w:szCs w:val="8"/>
                    </w:rPr>
                  </w:pPr>
                </w:p>
              </w:tc>
              <w:tc>
                <w:tcPr>
                  <w:tcW w:w="1872" w:type="dxa"/>
                  <w:gridSpan w:val="4"/>
                  <w:vMerge w:val="restart"/>
                  <w:vAlign w:val="bottom"/>
                </w:tcPr>
                <w:p w14:paraId="24FFB5CC" w14:textId="77777777" w:rsidR="009C1E5C" w:rsidRPr="009C1E5C" w:rsidRDefault="009C1E5C" w:rsidP="00D07CCC">
                  <w:pPr>
                    <w:widowControl w:val="0"/>
                    <w:rPr>
                      <w:sz w:val="8"/>
                      <w:szCs w:val="8"/>
                    </w:rPr>
                  </w:pPr>
                  <w:r>
                    <w:t>Date Appointed:</w:t>
                  </w:r>
                </w:p>
              </w:tc>
              <w:tc>
                <w:tcPr>
                  <w:tcW w:w="2397" w:type="dxa"/>
                  <w:gridSpan w:val="5"/>
                  <w:vAlign w:val="bottom"/>
                </w:tcPr>
                <w:p w14:paraId="00EE1DE4" w14:textId="77777777" w:rsidR="009C1E5C" w:rsidRPr="009C1E5C" w:rsidRDefault="009C1E5C" w:rsidP="00D07CCC">
                  <w:pPr>
                    <w:widowControl w:val="0"/>
                    <w:rPr>
                      <w:b/>
                      <w:sz w:val="8"/>
                      <w:szCs w:val="8"/>
                    </w:rPr>
                  </w:pPr>
                </w:p>
              </w:tc>
            </w:tr>
            <w:tr w:rsidR="0013283F" w14:paraId="58AACC53" w14:textId="77777777" w:rsidTr="0013283F">
              <w:trPr>
                <w:trHeight w:hRule="exact" w:val="454"/>
                <w:jc w:val="center"/>
              </w:trPr>
              <w:tc>
                <w:tcPr>
                  <w:tcW w:w="2207" w:type="dxa"/>
                  <w:gridSpan w:val="4"/>
                  <w:vMerge/>
                  <w:vAlign w:val="bottom"/>
                </w:tcPr>
                <w:p w14:paraId="1B091AA6" w14:textId="77777777" w:rsidR="0013283F" w:rsidRDefault="0013283F" w:rsidP="00D07CCC">
                  <w:pPr>
                    <w:widowControl w:val="0"/>
                  </w:pPr>
                </w:p>
              </w:tc>
              <w:tc>
                <w:tcPr>
                  <w:tcW w:w="4026" w:type="dxa"/>
                  <w:gridSpan w:val="6"/>
                  <w:vMerge/>
                  <w:tcBorders>
                    <w:bottom w:val="dotted" w:sz="4" w:space="0" w:color="auto"/>
                  </w:tcBorders>
                  <w:vAlign w:val="bottom"/>
                </w:tcPr>
                <w:p w14:paraId="4750070E" w14:textId="77777777" w:rsidR="0013283F" w:rsidRDefault="0013283F" w:rsidP="00D07CCC">
                  <w:pPr>
                    <w:widowControl w:val="0"/>
                    <w:rPr>
                      <w:b/>
                    </w:rPr>
                  </w:pPr>
                </w:p>
              </w:tc>
              <w:tc>
                <w:tcPr>
                  <w:tcW w:w="284" w:type="dxa"/>
                  <w:gridSpan w:val="2"/>
                  <w:vMerge/>
                  <w:vAlign w:val="bottom"/>
                </w:tcPr>
                <w:p w14:paraId="642B7921" w14:textId="77777777" w:rsidR="0013283F" w:rsidRPr="00790EDF" w:rsidRDefault="0013283F" w:rsidP="00D07CCC">
                  <w:pPr>
                    <w:widowControl w:val="0"/>
                    <w:rPr>
                      <w:b/>
                    </w:rPr>
                  </w:pPr>
                </w:p>
              </w:tc>
              <w:tc>
                <w:tcPr>
                  <w:tcW w:w="1872" w:type="dxa"/>
                  <w:gridSpan w:val="4"/>
                  <w:vMerge/>
                  <w:vAlign w:val="bottom"/>
                </w:tcPr>
                <w:p w14:paraId="72D2C70B" w14:textId="77777777" w:rsidR="0013283F" w:rsidRPr="005B67A7" w:rsidRDefault="0013283F" w:rsidP="00D07CCC">
                  <w:pPr>
                    <w:widowControl w:val="0"/>
                  </w:pPr>
                </w:p>
              </w:tc>
              <w:sdt>
                <w:sdtPr>
                  <w:rPr>
                    <w:b/>
                  </w:rPr>
                  <w:id w:val="905419780"/>
                  <w:placeholder>
                    <w:docPart w:val="104F981ADA8C4BCD9F370DF0B3254E39"/>
                  </w:placeholder>
                </w:sdtPr>
                <w:sdtEndPr/>
                <w:sdtContent>
                  <w:tc>
                    <w:tcPr>
                      <w:tcW w:w="2397" w:type="dxa"/>
                      <w:gridSpan w:val="5"/>
                      <w:tcBorders>
                        <w:bottom w:val="dotted" w:sz="4" w:space="0" w:color="auto"/>
                      </w:tcBorders>
                      <w:vAlign w:val="bottom"/>
                    </w:tcPr>
                    <w:p w14:paraId="1B2AEBF5" w14:textId="77777777" w:rsidR="0013283F" w:rsidRPr="00790EDF" w:rsidRDefault="0013283F" w:rsidP="0013283F">
                      <w:pPr>
                        <w:widowControl w:val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2B7294" w:rsidRPr="000102F5" w14:paraId="0E302B21" w14:textId="77777777" w:rsidTr="0013283F">
              <w:trPr>
                <w:trHeight w:hRule="exact" w:val="113"/>
                <w:jc w:val="center"/>
              </w:trPr>
              <w:tc>
                <w:tcPr>
                  <w:tcW w:w="2887" w:type="dxa"/>
                  <w:gridSpan w:val="5"/>
                  <w:vMerge w:val="restart"/>
                  <w:vAlign w:val="bottom"/>
                </w:tcPr>
                <w:p w14:paraId="2B6D8071" w14:textId="77777777" w:rsidR="002B7294" w:rsidRPr="000102F5" w:rsidRDefault="009C1E5C" w:rsidP="00D07CCC">
                  <w:pPr>
                    <w:widowControl w:val="0"/>
                    <w:rPr>
                      <w:sz w:val="8"/>
                      <w:szCs w:val="8"/>
                    </w:rPr>
                  </w:pPr>
                  <w:r>
                    <w:t>Continuous Service Date:</w:t>
                  </w:r>
                </w:p>
              </w:tc>
              <w:tc>
                <w:tcPr>
                  <w:tcW w:w="2383" w:type="dxa"/>
                  <w:gridSpan w:val="3"/>
                  <w:vAlign w:val="bottom"/>
                </w:tcPr>
                <w:p w14:paraId="22E5454C" w14:textId="77777777" w:rsidR="002B7294" w:rsidRPr="000102F5" w:rsidRDefault="002B7294" w:rsidP="00D07CCC">
                  <w:pPr>
                    <w:widowControl w:val="0"/>
                    <w:jc w:val="center"/>
                    <w:rPr>
                      <w:b/>
                      <w:sz w:val="8"/>
                      <w:szCs w:val="8"/>
                    </w:rPr>
                  </w:pPr>
                </w:p>
              </w:tc>
              <w:tc>
                <w:tcPr>
                  <w:tcW w:w="1075" w:type="dxa"/>
                  <w:gridSpan w:val="3"/>
                  <w:vMerge w:val="restart"/>
                  <w:tcBorders>
                    <w:left w:val="nil"/>
                  </w:tcBorders>
                  <w:vAlign w:val="bottom"/>
                </w:tcPr>
                <w:p w14:paraId="50A02AB5" w14:textId="77777777" w:rsidR="002B7294" w:rsidRPr="009C1E5C" w:rsidRDefault="002B7294" w:rsidP="00D07CCC">
                  <w:pPr>
                    <w:widowControl w:val="0"/>
                  </w:pPr>
                </w:p>
              </w:tc>
              <w:tc>
                <w:tcPr>
                  <w:tcW w:w="2044" w:type="dxa"/>
                  <w:gridSpan w:val="5"/>
                  <w:vMerge w:val="restart"/>
                  <w:vAlign w:val="bottom"/>
                </w:tcPr>
                <w:p w14:paraId="2B934124" w14:textId="77777777" w:rsidR="002B7294" w:rsidRPr="009C1E5C" w:rsidRDefault="009C1E5C" w:rsidP="00D07CCC">
                  <w:pPr>
                    <w:widowControl w:val="0"/>
                  </w:pPr>
                  <w:r w:rsidRPr="009C1E5C">
                    <w:t>Ter</w:t>
                  </w:r>
                  <w:r>
                    <w:t>mination Date:</w:t>
                  </w:r>
                </w:p>
              </w:tc>
              <w:tc>
                <w:tcPr>
                  <w:tcW w:w="2397" w:type="dxa"/>
                  <w:gridSpan w:val="5"/>
                  <w:tcBorders>
                    <w:top w:val="dotted" w:sz="4" w:space="0" w:color="auto"/>
                  </w:tcBorders>
                  <w:vAlign w:val="bottom"/>
                </w:tcPr>
                <w:p w14:paraId="4B36BE52" w14:textId="77777777" w:rsidR="002B7294" w:rsidRPr="000102F5" w:rsidRDefault="002B7294" w:rsidP="00D07CCC">
                  <w:pPr>
                    <w:widowControl w:val="0"/>
                    <w:jc w:val="center"/>
                    <w:rPr>
                      <w:b/>
                      <w:sz w:val="8"/>
                      <w:szCs w:val="8"/>
                    </w:rPr>
                  </w:pPr>
                </w:p>
              </w:tc>
            </w:tr>
            <w:tr w:rsidR="0013283F" w14:paraId="3A9DEC0F" w14:textId="77777777" w:rsidTr="0013283F">
              <w:trPr>
                <w:trHeight w:hRule="exact" w:val="454"/>
                <w:jc w:val="center"/>
              </w:trPr>
              <w:tc>
                <w:tcPr>
                  <w:tcW w:w="2887" w:type="dxa"/>
                  <w:gridSpan w:val="5"/>
                  <w:vMerge/>
                  <w:vAlign w:val="bottom"/>
                </w:tcPr>
                <w:p w14:paraId="68F35492" w14:textId="77777777" w:rsidR="0013283F" w:rsidRDefault="0013283F" w:rsidP="00D07CCC">
                  <w:pPr>
                    <w:widowControl w:val="0"/>
                  </w:pPr>
                </w:p>
              </w:tc>
              <w:sdt>
                <w:sdtPr>
                  <w:rPr>
                    <w:b/>
                  </w:rPr>
                  <w:id w:val="1202063310"/>
                  <w:placeholder>
                    <w:docPart w:val="104F981ADA8C4BCD9F370DF0B3254E39"/>
                  </w:placeholder>
                </w:sdtPr>
                <w:sdtEndPr/>
                <w:sdtContent>
                  <w:tc>
                    <w:tcPr>
                      <w:tcW w:w="2383" w:type="dxa"/>
                      <w:gridSpan w:val="3"/>
                      <w:tcBorders>
                        <w:bottom w:val="dotted" w:sz="4" w:space="0" w:color="auto"/>
                      </w:tcBorders>
                      <w:vAlign w:val="bottom"/>
                    </w:tcPr>
                    <w:p w14:paraId="5A005F19" w14:textId="77777777" w:rsidR="0013283F" w:rsidRPr="00790EDF" w:rsidRDefault="0013283F" w:rsidP="0013283F">
                      <w:pPr>
                        <w:widowControl w:val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1075" w:type="dxa"/>
                  <w:gridSpan w:val="3"/>
                  <w:vMerge/>
                  <w:tcBorders>
                    <w:left w:val="nil"/>
                  </w:tcBorders>
                  <w:vAlign w:val="bottom"/>
                </w:tcPr>
                <w:p w14:paraId="5B4D17CC" w14:textId="77777777" w:rsidR="0013283F" w:rsidRDefault="0013283F" w:rsidP="00D07CCC">
                  <w:pPr>
                    <w:widowControl w:val="0"/>
                  </w:pPr>
                </w:p>
              </w:tc>
              <w:tc>
                <w:tcPr>
                  <w:tcW w:w="2044" w:type="dxa"/>
                  <w:gridSpan w:val="5"/>
                  <w:vMerge/>
                  <w:vAlign w:val="bottom"/>
                </w:tcPr>
                <w:p w14:paraId="3796E585" w14:textId="77777777" w:rsidR="0013283F" w:rsidRDefault="0013283F" w:rsidP="00D07CCC">
                  <w:pPr>
                    <w:widowControl w:val="0"/>
                  </w:pPr>
                </w:p>
              </w:tc>
              <w:sdt>
                <w:sdtPr>
                  <w:rPr>
                    <w:b/>
                  </w:rPr>
                  <w:id w:val="-310949140"/>
                  <w:placeholder>
                    <w:docPart w:val="104F981ADA8C4BCD9F370DF0B3254E39"/>
                  </w:placeholder>
                </w:sdtPr>
                <w:sdtEndPr/>
                <w:sdtContent>
                  <w:tc>
                    <w:tcPr>
                      <w:tcW w:w="2397" w:type="dxa"/>
                      <w:gridSpan w:val="5"/>
                      <w:tcBorders>
                        <w:bottom w:val="dotted" w:sz="4" w:space="0" w:color="auto"/>
                      </w:tcBorders>
                      <w:vAlign w:val="bottom"/>
                    </w:tcPr>
                    <w:p w14:paraId="32EFF52F" w14:textId="77777777" w:rsidR="0013283F" w:rsidRPr="00790EDF" w:rsidRDefault="0013283F" w:rsidP="0013283F">
                      <w:pPr>
                        <w:widowControl w:val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0102F5" w14:paraId="5CAFBEA2" w14:textId="77777777" w:rsidTr="00600608">
              <w:trPr>
                <w:trHeight w:hRule="exact" w:val="567"/>
                <w:jc w:val="center"/>
              </w:trPr>
              <w:tc>
                <w:tcPr>
                  <w:tcW w:w="10786" w:type="dxa"/>
                  <w:gridSpan w:val="21"/>
                  <w:vAlign w:val="bottom"/>
                </w:tcPr>
                <w:p w14:paraId="5775C913" w14:textId="77777777" w:rsidR="000102F5" w:rsidRDefault="000102F5" w:rsidP="00D07CCC">
                  <w:pPr>
                    <w:widowControl w:val="0"/>
                  </w:pPr>
                  <w:r>
                    <w:t>Days &amp; Hours Worked:</w:t>
                  </w:r>
                </w:p>
              </w:tc>
            </w:tr>
            <w:tr w:rsidR="006D74FE" w:rsidRPr="00AA7001" w14:paraId="304C2F8F" w14:textId="77777777" w:rsidTr="00600608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3"/>
                <w:wAfter w:w="1597" w:type="dxa"/>
                <w:jc w:val="center"/>
              </w:trPr>
              <w:tc>
                <w:tcPr>
                  <w:tcW w:w="151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D3139CC" w14:textId="77777777" w:rsidR="006D74FE" w:rsidRPr="00790EDF" w:rsidRDefault="006D74FE" w:rsidP="00D07CCC">
                  <w:pPr>
                    <w:widowControl w:val="0"/>
                    <w:jc w:val="center"/>
                  </w:pPr>
                  <w:r w:rsidRPr="00790EDF">
                    <w:t>Mon</w:t>
                  </w:r>
                </w:p>
              </w:tc>
              <w:tc>
                <w:tcPr>
                  <w:tcW w:w="147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48324FF" w14:textId="77777777" w:rsidR="006D74FE" w:rsidRPr="00790EDF" w:rsidRDefault="006D74FE" w:rsidP="00D07CCC">
                  <w:pPr>
                    <w:widowControl w:val="0"/>
                    <w:jc w:val="center"/>
                  </w:pPr>
                  <w:r w:rsidRPr="00790EDF">
                    <w:t>Tue</w:t>
                  </w:r>
                </w:p>
              </w:tc>
              <w:tc>
                <w:tcPr>
                  <w:tcW w:w="147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62F14F6" w14:textId="77777777" w:rsidR="006D74FE" w:rsidRPr="00790EDF" w:rsidRDefault="006D74FE" w:rsidP="00D07CCC">
                  <w:pPr>
                    <w:widowControl w:val="0"/>
                    <w:jc w:val="center"/>
                  </w:pPr>
                  <w:r w:rsidRPr="00790EDF">
                    <w:t>Wed</w:t>
                  </w:r>
                </w:p>
              </w:tc>
              <w:tc>
                <w:tcPr>
                  <w:tcW w:w="14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74428C4" w14:textId="77777777" w:rsidR="006D74FE" w:rsidRPr="00790EDF" w:rsidRDefault="006D74FE" w:rsidP="00D07CCC">
                  <w:pPr>
                    <w:widowControl w:val="0"/>
                    <w:jc w:val="center"/>
                  </w:pPr>
                  <w:r w:rsidRPr="00790EDF">
                    <w:t>Thu</w:t>
                  </w:r>
                </w:p>
              </w:tc>
              <w:tc>
                <w:tcPr>
                  <w:tcW w:w="166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CDCA35E" w14:textId="77777777" w:rsidR="006D74FE" w:rsidRPr="00790EDF" w:rsidRDefault="006D74FE" w:rsidP="00D07CCC">
                  <w:pPr>
                    <w:widowControl w:val="0"/>
                    <w:jc w:val="center"/>
                  </w:pPr>
                  <w:r w:rsidRPr="00790EDF">
                    <w:t>Fri</w:t>
                  </w:r>
                </w:p>
              </w:tc>
              <w:tc>
                <w:tcPr>
                  <w:tcW w:w="159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3528886" w14:textId="77777777" w:rsidR="006D74FE" w:rsidRPr="00AA7001" w:rsidRDefault="006D74FE" w:rsidP="00D07CCC">
                  <w:pPr>
                    <w:widowControl w:val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Total</w:t>
                  </w:r>
                </w:p>
              </w:tc>
            </w:tr>
            <w:tr w:rsidR="006D74FE" w:rsidRPr="00AA7001" w14:paraId="73D7F48E" w14:textId="77777777" w:rsidTr="00600608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3"/>
                <w:wAfter w:w="1597" w:type="dxa"/>
                <w:trHeight w:val="567"/>
                <w:jc w:val="center"/>
              </w:trPr>
              <w:sdt>
                <w:sdtPr>
                  <w:rPr>
                    <w:b/>
                  </w:rPr>
                  <w:id w:val="528139897"/>
                  <w:placeholder>
                    <w:docPart w:val="7CE3F747A02349FB989B8E5A8783F2BC"/>
                  </w:placeholder>
                </w:sdtPr>
                <w:sdtContent>
                  <w:tc>
                    <w:tcPr>
                      <w:tcW w:w="1513" w:type="dxa"/>
                      <w:gridSpan w:val="3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5C9413C" w14:textId="77777777" w:rsidR="006D74FE" w:rsidRPr="00CF174D" w:rsidRDefault="006D74FE" w:rsidP="0013283F">
                      <w:pPr>
                        <w:widowControl w:val="0"/>
                        <w:jc w:val="center"/>
                        <w:rPr>
                          <w:b/>
                        </w:rPr>
                      </w:pPr>
                      <w:r w:rsidRPr="00CF174D">
                        <w:rPr>
                          <w:b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b/>
                  </w:rPr>
                  <w:id w:val="1873721383"/>
                  <w:placeholder>
                    <w:docPart w:val="7CE3F747A02349FB989B8E5A8783F2BC"/>
                  </w:placeholder>
                </w:sdtPr>
                <w:sdtContent>
                  <w:tc>
                    <w:tcPr>
                      <w:tcW w:w="1470" w:type="dxa"/>
                      <w:gridSpan w:val="3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4D89528" w14:textId="77777777" w:rsidR="006D74FE" w:rsidRPr="00CF174D" w:rsidRDefault="006D74FE" w:rsidP="0013283F">
                      <w:pPr>
                        <w:widowControl w:val="0"/>
                        <w:jc w:val="center"/>
                        <w:rPr>
                          <w:b/>
                        </w:rPr>
                      </w:pPr>
                      <w:r w:rsidRPr="00CF174D">
                        <w:rPr>
                          <w:b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b/>
                  </w:rPr>
                  <w:id w:val="725575888"/>
                  <w:placeholder>
                    <w:docPart w:val="7CE3F747A02349FB989B8E5A8783F2BC"/>
                  </w:placeholder>
                </w:sdtPr>
                <w:sdtContent>
                  <w:tc>
                    <w:tcPr>
                      <w:tcW w:w="147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3DEEAD6" w14:textId="77777777" w:rsidR="006D74FE" w:rsidRPr="00CF174D" w:rsidRDefault="006D74FE" w:rsidP="0013283F">
                      <w:pPr>
                        <w:widowControl w:val="0"/>
                        <w:jc w:val="center"/>
                        <w:rPr>
                          <w:b/>
                        </w:rPr>
                      </w:pPr>
                      <w:r w:rsidRPr="00CF174D">
                        <w:rPr>
                          <w:b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b/>
                  </w:rPr>
                  <w:id w:val="-2059541969"/>
                  <w:placeholder>
                    <w:docPart w:val="7CE3F747A02349FB989B8E5A8783F2BC"/>
                  </w:placeholder>
                </w:sdtPr>
                <w:sdtContent>
                  <w:tc>
                    <w:tcPr>
                      <w:tcW w:w="1471" w:type="dxa"/>
                      <w:gridSpan w:val="2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59E3DC46" w14:textId="77777777" w:rsidR="006D74FE" w:rsidRPr="00CF174D" w:rsidRDefault="006D74FE" w:rsidP="0013283F">
                      <w:pPr>
                        <w:widowControl w:val="0"/>
                        <w:jc w:val="center"/>
                        <w:rPr>
                          <w:b/>
                        </w:rPr>
                      </w:pPr>
                      <w:r w:rsidRPr="00CF174D">
                        <w:rPr>
                          <w:b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b/>
                  </w:rPr>
                  <w:id w:val="-820581490"/>
                  <w:placeholder>
                    <w:docPart w:val="7CE3F747A02349FB989B8E5A8783F2BC"/>
                  </w:placeholder>
                </w:sdtPr>
                <w:sdtContent>
                  <w:tc>
                    <w:tcPr>
                      <w:tcW w:w="1665" w:type="dxa"/>
                      <w:gridSpan w:val="6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15863CAE" w14:textId="77777777" w:rsidR="006D74FE" w:rsidRPr="00CF174D" w:rsidRDefault="006D74FE" w:rsidP="0013283F">
                      <w:pPr>
                        <w:widowControl w:val="0"/>
                        <w:jc w:val="center"/>
                        <w:rPr>
                          <w:b/>
                        </w:rPr>
                      </w:pPr>
                      <w:r w:rsidRPr="00CF174D">
                        <w:rPr>
                          <w:b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b/>
                  </w:rPr>
                  <w:id w:val="930082986"/>
                  <w:placeholder>
                    <w:docPart w:val="7CE3F747A02349FB989B8E5A8783F2BC"/>
                  </w:placeholder>
                </w:sdtPr>
                <w:sdtContent>
                  <w:tc>
                    <w:tcPr>
                      <w:tcW w:w="1598" w:type="dxa"/>
                      <w:gridSpan w:val="3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31FDE21B" w14:textId="77777777" w:rsidR="006D74FE" w:rsidRPr="00CF174D" w:rsidRDefault="006D74FE" w:rsidP="0013283F">
                      <w:pPr>
                        <w:widowControl w:val="0"/>
                        <w:jc w:val="center"/>
                        <w:rPr>
                          <w:b/>
                        </w:rPr>
                      </w:pPr>
                      <w:r w:rsidRPr="00CF174D">
                        <w:rPr>
                          <w:b/>
                        </w:rPr>
                        <w:t xml:space="preserve"> </w:t>
                      </w:r>
                    </w:p>
                  </w:tc>
                </w:sdtContent>
              </w:sdt>
            </w:tr>
          </w:tbl>
          <w:p w14:paraId="3ECDE81E" w14:textId="77777777" w:rsidR="000102F5" w:rsidRPr="00D209AB" w:rsidRDefault="000102F5" w:rsidP="00D07CCC">
            <w:pPr>
              <w:widowControl w:val="0"/>
              <w:rPr>
                <w:b/>
                <w:sz w:val="2"/>
                <w:szCs w:val="2"/>
              </w:rPr>
            </w:pPr>
          </w:p>
        </w:tc>
      </w:tr>
      <w:tr w:rsidR="00A251C0" w14:paraId="27C189A6" w14:textId="77777777" w:rsidTr="00BD7C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1045" w:type="dxa"/>
          </w:tcPr>
          <w:tbl>
            <w:tblPr>
              <w:tblStyle w:val="TableGrid"/>
              <w:tblW w:w="10781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10772"/>
              <w:gridCol w:w="9"/>
            </w:tblGrid>
            <w:tr w:rsidR="00A251C0" w:rsidRPr="004B6CE5" w14:paraId="744DA702" w14:textId="77777777" w:rsidTr="00A251C0">
              <w:trPr>
                <w:jc w:val="center"/>
              </w:trPr>
              <w:tc>
                <w:tcPr>
                  <w:tcW w:w="10781" w:type="dxa"/>
                  <w:gridSpan w:val="2"/>
                  <w:vAlign w:val="bottom"/>
                </w:tcPr>
                <w:p w14:paraId="62E7DE72" w14:textId="356B8831" w:rsidR="00A251C0" w:rsidRPr="004B6CE5" w:rsidRDefault="00A251C0" w:rsidP="00D07CCC">
                  <w:pPr>
                    <w:widowControl w:val="0"/>
                    <w:rPr>
                      <w:sz w:val="20"/>
                      <w:szCs w:val="20"/>
                    </w:rPr>
                  </w:pPr>
                  <w:r w:rsidRPr="004B6CE5">
                    <w:rPr>
                      <w:b/>
                      <w:sz w:val="20"/>
                      <w:szCs w:val="20"/>
                    </w:rPr>
                    <w:t xml:space="preserve">SECTION </w:t>
                  </w:r>
                  <w:r w:rsidR="00BD7C68">
                    <w:rPr>
                      <w:b/>
                      <w:sz w:val="20"/>
                      <w:szCs w:val="20"/>
                    </w:rPr>
                    <w:t>3</w:t>
                  </w:r>
                  <w:r w:rsidRPr="004B6CE5">
                    <w:rPr>
                      <w:b/>
                      <w:sz w:val="20"/>
                      <w:szCs w:val="20"/>
                    </w:rPr>
                    <w:t xml:space="preserve">: </w:t>
                  </w:r>
                  <w:r w:rsidR="00B05B59">
                    <w:rPr>
                      <w:b/>
                      <w:sz w:val="20"/>
                      <w:szCs w:val="20"/>
                    </w:rPr>
                    <w:t>STATE</w:t>
                  </w: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A250E6">
                    <w:rPr>
                      <w:b/>
                      <w:sz w:val="20"/>
                      <w:szCs w:val="20"/>
                    </w:rPr>
                    <w:t xml:space="preserve">SKILLS </w:t>
                  </w:r>
                  <w:r w:rsidR="00B05B59">
                    <w:rPr>
                      <w:b/>
                      <w:sz w:val="20"/>
                      <w:szCs w:val="20"/>
                    </w:rPr>
                    <w:t>AND EXPERIENCE</w:t>
                  </w:r>
                </w:p>
              </w:tc>
            </w:tr>
            <w:tr w:rsidR="00A251C0" w:rsidRPr="0055332C" w14:paraId="259EC213" w14:textId="77777777" w:rsidTr="00A251C0">
              <w:tblPrEx>
                <w:jc w:val="left"/>
              </w:tblPrEx>
              <w:trPr>
                <w:gridAfter w:val="1"/>
                <w:wAfter w:w="9" w:type="dxa"/>
                <w:trHeight w:hRule="exact" w:val="113"/>
              </w:trPr>
              <w:tc>
                <w:tcPr>
                  <w:tcW w:w="10772" w:type="dxa"/>
                </w:tcPr>
                <w:p w14:paraId="620CF1A2" w14:textId="77777777" w:rsidR="00A251C0" w:rsidRPr="00DC12D9" w:rsidRDefault="00A251C0" w:rsidP="00D07CCC">
                  <w:pPr>
                    <w:widowControl w:val="0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A251C0" w:rsidRPr="0055332C" w14:paraId="3C861C1B" w14:textId="77777777" w:rsidTr="00A251C0">
              <w:tblPrEx>
                <w:jc w:val="left"/>
              </w:tblPrEx>
              <w:trPr>
                <w:gridAfter w:val="1"/>
                <w:wAfter w:w="9" w:type="dxa"/>
              </w:trPr>
              <w:tc>
                <w:tcPr>
                  <w:tcW w:w="10772" w:type="dxa"/>
                </w:tcPr>
                <w:p w14:paraId="56880DCC" w14:textId="311F7E69" w:rsidR="00A251C0" w:rsidRPr="004B6CE5" w:rsidRDefault="00A251C0" w:rsidP="00D07CCC">
                  <w:pPr>
                    <w:widowControl w:val="0"/>
                  </w:pPr>
                  <w:r>
                    <w:t xml:space="preserve">Use this space to give any further </w:t>
                  </w:r>
                  <w:r w:rsidR="00A250E6">
                    <w:t>skills or qualities</w:t>
                  </w:r>
                  <w:r>
                    <w:t xml:space="preserve"> you feel are relevant</w:t>
                  </w:r>
                  <w:r w:rsidR="008E2857">
                    <w:t xml:space="preserve">. Are there any particle roles the employee is interested in. </w:t>
                  </w:r>
                </w:p>
              </w:tc>
            </w:tr>
            <w:tr w:rsidR="00A251C0" w:rsidRPr="0055332C" w14:paraId="5FE57E4B" w14:textId="77777777" w:rsidTr="00A251C0">
              <w:tblPrEx>
                <w:jc w:val="left"/>
              </w:tblPrEx>
              <w:trPr>
                <w:gridAfter w:val="1"/>
                <w:wAfter w:w="9" w:type="dxa"/>
                <w:trHeight w:hRule="exact" w:val="113"/>
              </w:trPr>
              <w:tc>
                <w:tcPr>
                  <w:tcW w:w="10772" w:type="dxa"/>
                  <w:tcBorders>
                    <w:bottom w:val="single" w:sz="4" w:space="0" w:color="auto"/>
                  </w:tcBorders>
                </w:tcPr>
                <w:p w14:paraId="7FF11F35" w14:textId="77777777" w:rsidR="00A251C0" w:rsidRDefault="00A251C0" w:rsidP="00D07CCC">
                  <w:pPr>
                    <w:widowControl w:val="0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14:paraId="60472791" w14:textId="77777777" w:rsidR="00810E32" w:rsidRPr="00810E32" w:rsidRDefault="00810E32" w:rsidP="00810E32">
                  <w:pPr>
                    <w:rPr>
                      <w:sz w:val="16"/>
                      <w:szCs w:val="16"/>
                    </w:rPr>
                  </w:pPr>
                </w:p>
                <w:p w14:paraId="24C5D47F" w14:textId="77777777" w:rsidR="00810E32" w:rsidRDefault="00810E32" w:rsidP="00810E32">
                  <w:pPr>
                    <w:rPr>
                      <w:b/>
                      <w:sz w:val="16"/>
                      <w:szCs w:val="16"/>
                    </w:rPr>
                  </w:pPr>
                </w:p>
                <w:p w14:paraId="5475D86A" w14:textId="77777777" w:rsidR="00810E32" w:rsidRDefault="00810E32" w:rsidP="00810E32">
                  <w:pPr>
                    <w:tabs>
                      <w:tab w:val="left" w:pos="1665"/>
                    </w:tabs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ab/>
                  </w:r>
                </w:p>
                <w:p w14:paraId="47FC30E6" w14:textId="77777777" w:rsidR="00082B4F" w:rsidRPr="00082B4F" w:rsidRDefault="00082B4F" w:rsidP="00082B4F">
                  <w:pPr>
                    <w:rPr>
                      <w:sz w:val="16"/>
                      <w:szCs w:val="16"/>
                    </w:rPr>
                  </w:pPr>
                </w:p>
                <w:p w14:paraId="30ECD1F4" w14:textId="77777777" w:rsidR="00082B4F" w:rsidRPr="00082B4F" w:rsidRDefault="00082B4F" w:rsidP="00082B4F">
                  <w:pPr>
                    <w:rPr>
                      <w:sz w:val="16"/>
                      <w:szCs w:val="16"/>
                    </w:rPr>
                  </w:pPr>
                </w:p>
                <w:p w14:paraId="083F54C9" w14:textId="77777777" w:rsidR="00082B4F" w:rsidRPr="00082B4F" w:rsidRDefault="00082B4F" w:rsidP="00082B4F">
                  <w:pPr>
                    <w:rPr>
                      <w:sz w:val="16"/>
                      <w:szCs w:val="16"/>
                    </w:rPr>
                  </w:pPr>
                </w:p>
                <w:p w14:paraId="00A46004" w14:textId="77777777" w:rsidR="00082B4F" w:rsidRPr="00082B4F" w:rsidRDefault="00082B4F" w:rsidP="00082B4F">
                  <w:pPr>
                    <w:rPr>
                      <w:sz w:val="16"/>
                      <w:szCs w:val="16"/>
                    </w:rPr>
                  </w:pPr>
                </w:p>
                <w:p w14:paraId="3D042762" w14:textId="77777777" w:rsidR="00082B4F" w:rsidRPr="00082B4F" w:rsidRDefault="00082B4F" w:rsidP="00082B4F">
                  <w:pPr>
                    <w:rPr>
                      <w:sz w:val="16"/>
                      <w:szCs w:val="16"/>
                    </w:rPr>
                  </w:pPr>
                </w:p>
                <w:p w14:paraId="6367C1B4" w14:textId="77777777" w:rsidR="00082B4F" w:rsidRPr="00082B4F" w:rsidRDefault="00082B4F" w:rsidP="00082B4F">
                  <w:pPr>
                    <w:rPr>
                      <w:sz w:val="16"/>
                      <w:szCs w:val="16"/>
                    </w:rPr>
                  </w:pPr>
                </w:p>
                <w:p w14:paraId="1E7EF94C" w14:textId="77777777" w:rsidR="00082B4F" w:rsidRPr="00082B4F" w:rsidRDefault="00082B4F" w:rsidP="00082B4F">
                  <w:pPr>
                    <w:rPr>
                      <w:sz w:val="16"/>
                      <w:szCs w:val="16"/>
                    </w:rPr>
                  </w:pPr>
                </w:p>
                <w:p w14:paraId="082EA976" w14:textId="77777777" w:rsidR="00082B4F" w:rsidRPr="00082B4F" w:rsidRDefault="00082B4F" w:rsidP="00082B4F">
                  <w:pPr>
                    <w:rPr>
                      <w:sz w:val="16"/>
                      <w:szCs w:val="16"/>
                    </w:rPr>
                  </w:pPr>
                </w:p>
                <w:p w14:paraId="0127C6F9" w14:textId="77777777" w:rsidR="00082B4F" w:rsidRPr="00082B4F" w:rsidRDefault="00082B4F" w:rsidP="00082B4F">
                  <w:pPr>
                    <w:rPr>
                      <w:sz w:val="16"/>
                      <w:szCs w:val="16"/>
                    </w:rPr>
                  </w:pPr>
                </w:p>
                <w:p w14:paraId="6E08ED49" w14:textId="77777777" w:rsidR="00082B4F" w:rsidRPr="00082B4F" w:rsidRDefault="00082B4F" w:rsidP="00082B4F">
                  <w:pPr>
                    <w:rPr>
                      <w:sz w:val="16"/>
                      <w:szCs w:val="16"/>
                    </w:rPr>
                  </w:pPr>
                </w:p>
                <w:p w14:paraId="6783F783" w14:textId="77777777" w:rsidR="00082B4F" w:rsidRPr="00082B4F" w:rsidRDefault="00082B4F" w:rsidP="00082B4F">
                  <w:pPr>
                    <w:rPr>
                      <w:sz w:val="16"/>
                      <w:szCs w:val="16"/>
                    </w:rPr>
                  </w:pPr>
                </w:p>
                <w:p w14:paraId="4CBB5AD8" w14:textId="77777777" w:rsidR="00082B4F" w:rsidRDefault="00082B4F" w:rsidP="00082B4F">
                  <w:pPr>
                    <w:rPr>
                      <w:sz w:val="16"/>
                      <w:szCs w:val="16"/>
                    </w:rPr>
                  </w:pPr>
                </w:p>
                <w:p w14:paraId="4A98ECC8" w14:textId="77777777" w:rsidR="00082B4F" w:rsidRPr="00082B4F" w:rsidRDefault="00082B4F" w:rsidP="00082B4F">
                  <w:pPr>
                    <w:rPr>
                      <w:sz w:val="16"/>
                      <w:szCs w:val="16"/>
                    </w:rPr>
                  </w:pPr>
                </w:p>
                <w:p w14:paraId="67C0861A" w14:textId="77777777" w:rsidR="00082B4F" w:rsidRPr="00082B4F" w:rsidRDefault="00082B4F" w:rsidP="00082B4F">
                  <w:pPr>
                    <w:tabs>
                      <w:tab w:val="left" w:pos="2280"/>
                    </w:tabs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ab/>
                  </w:r>
                </w:p>
              </w:tc>
            </w:tr>
            <w:tr w:rsidR="00A251C0" w:rsidRPr="0055332C" w14:paraId="5EDF840E" w14:textId="77777777" w:rsidTr="00082B4F">
              <w:tblPrEx>
                <w:jc w:val="left"/>
              </w:tblPrEx>
              <w:trPr>
                <w:gridAfter w:val="1"/>
                <w:wAfter w:w="9" w:type="dxa"/>
              </w:trPr>
              <w:tc>
                <w:tcPr>
                  <w:tcW w:w="107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2ADDD7" w14:textId="77777777" w:rsidR="00A251C0" w:rsidRPr="001C5C05" w:rsidRDefault="00A251C0" w:rsidP="00D07CCC">
                  <w:pPr>
                    <w:widowControl w:val="0"/>
                    <w:rPr>
                      <w:b/>
                      <w:sz w:val="12"/>
                    </w:rPr>
                  </w:pPr>
                </w:p>
                <w:sdt>
                  <w:sdtPr>
                    <w:rPr>
                      <w:b/>
                    </w:rPr>
                    <w:id w:val="351767318"/>
                    <w:placeholder>
                      <w:docPart w:val="104F981ADA8C4BCD9F370DF0B3254E39"/>
                    </w:placeholder>
                  </w:sdtPr>
                  <w:sdtEndPr/>
                  <w:sdtContent>
                    <w:p w14:paraId="593CB576" w14:textId="77777777" w:rsidR="00A251C0" w:rsidRDefault="000122C0" w:rsidP="000122C0">
                      <w:pPr>
                        <w:widowControl w:val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  <w:p w14:paraId="418D255F" w14:textId="77777777" w:rsidR="00D7317D" w:rsidRPr="0055332C" w:rsidRDefault="00247614" w:rsidP="000122C0">
                      <w:pPr>
                        <w:widowControl w:val="0"/>
                        <w:rPr>
                          <w:b/>
                        </w:rPr>
                      </w:pPr>
                    </w:p>
                  </w:sdtContent>
                </w:sdt>
              </w:tc>
            </w:tr>
          </w:tbl>
          <w:p w14:paraId="3FD9F610" w14:textId="77777777" w:rsidR="00A251C0" w:rsidRPr="00DC12D9" w:rsidRDefault="00A251C0" w:rsidP="00D07CCC">
            <w:pPr>
              <w:widowControl w:val="0"/>
              <w:rPr>
                <w:sz w:val="2"/>
                <w:szCs w:val="2"/>
              </w:rPr>
            </w:pPr>
          </w:p>
        </w:tc>
      </w:tr>
      <w:tr w:rsidR="00A251C0" w:rsidRPr="00586E55" w14:paraId="48663FE8" w14:textId="77777777" w:rsidTr="00BD7C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W w:w="10829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973"/>
              <w:gridCol w:w="225"/>
              <w:gridCol w:w="535"/>
              <w:gridCol w:w="3396"/>
              <w:gridCol w:w="1466"/>
              <w:gridCol w:w="667"/>
              <w:gridCol w:w="39"/>
              <w:gridCol w:w="244"/>
              <w:gridCol w:w="820"/>
              <w:gridCol w:w="2410"/>
              <w:gridCol w:w="9"/>
              <w:gridCol w:w="45"/>
            </w:tblGrid>
            <w:tr w:rsidR="00A251C0" w14:paraId="5D662F30" w14:textId="77777777" w:rsidTr="008E44D7">
              <w:trPr>
                <w:gridAfter w:val="1"/>
                <w:wAfter w:w="45" w:type="dxa"/>
                <w:jc w:val="center"/>
              </w:trPr>
              <w:tc>
                <w:tcPr>
                  <w:tcW w:w="10784" w:type="dxa"/>
                  <w:gridSpan w:val="11"/>
                  <w:vAlign w:val="bottom"/>
                </w:tcPr>
                <w:p w14:paraId="46CA63DF" w14:textId="76BA515D" w:rsidR="00A251C0" w:rsidRPr="00A251C0" w:rsidRDefault="00A251C0" w:rsidP="00D07CCC">
                  <w:pPr>
                    <w:widowControl w:val="0"/>
                    <w:rPr>
                      <w:sz w:val="20"/>
                      <w:szCs w:val="20"/>
                    </w:rPr>
                  </w:pPr>
                  <w:r w:rsidRPr="00A251C0">
                    <w:rPr>
                      <w:b/>
                      <w:sz w:val="20"/>
                      <w:szCs w:val="20"/>
                    </w:rPr>
                    <w:lastRenderedPageBreak/>
                    <w:t xml:space="preserve">SECTION </w:t>
                  </w:r>
                  <w:r w:rsidR="007B3D26">
                    <w:rPr>
                      <w:b/>
                      <w:sz w:val="20"/>
                      <w:szCs w:val="20"/>
                    </w:rPr>
                    <w:t>4</w:t>
                  </w:r>
                  <w:r w:rsidRPr="00A251C0">
                    <w:rPr>
                      <w:b/>
                      <w:sz w:val="20"/>
                      <w:szCs w:val="20"/>
                    </w:rPr>
                    <w:t xml:space="preserve">: </w:t>
                  </w:r>
                </w:p>
              </w:tc>
            </w:tr>
            <w:tr w:rsidR="00A251C0" w:rsidRPr="0055332C" w14:paraId="42739584" w14:textId="77777777" w:rsidTr="008E44D7">
              <w:tblPrEx>
                <w:jc w:val="left"/>
              </w:tblPrEx>
              <w:trPr>
                <w:gridAfter w:val="2"/>
                <w:wAfter w:w="54" w:type="dxa"/>
                <w:trHeight w:hRule="exact" w:val="113"/>
              </w:trPr>
              <w:tc>
                <w:tcPr>
                  <w:tcW w:w="10775" w:type="dxa"/>
                  <w:gridSpan w:val="10"/>
                </w:tcPr>
                <w:p w14:paraId="342D21B9" w14:textId="77777777" w:rsidR="00A251C0" w:rsidRPr="00DC12D9" w:rsidRDefault="00A251C0" w:rsidP="00D07CCC">
                  <w:pPr>
                    <w:widowControl w:val="0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8E44D7" w14:paraId="6AFF2681" w14:textId="77777777" w:rsidTr="000C4132">
              <w:trPr>
                <w:gridAfter w:val="1"/>
                <w:wAfter w:w="45" w:type="dxa"/>
                <w:trHeight w:val="567"/>
                <w:jc w:val="center"/>
              </w:trPr>
              <w:tc>
                <w:tcPr>
                  <w:tcW w:w="1733" w:type="dxa"/>
                  <w:gridSpan w:val="3"/>
                  <w:vAlign w:val="bottom"/>
                </w:tcPr>
                <w:p w14:paraId="673BC497" w14:textId="77777777" w:rsidR="008E44D7" w:rsidRDefault="008E44D7" w:rsidP="00D07CCC">
                  <w:pPr>
                    <w:widowControl w:val="0"/>
                  </w:pPr>
                  <w:r>
                    <w:t>Completed by:</w:t>
                  </w:r>
                </w:p>
              </w:tc>
              <w:tc>
                <w:tcPr>
                  <w:tcW w:w="5568" w:type="dxa"/>
                  <w:gridSpan w:val="4"/>
                  <w:vAlign w:val="bottom"/>
                </w:tcPr>
                <w:p w14:paraId="7AF1B450" w14:textId="77777777" w:rsidR="008E44D7" w:rsidRDefault="008E44D7" w:rsidP="000122C0">
                  <w:pPr>
                    <w:widowControl w:val="0"/>
                    <w:rPr>
                      <w:b/>
                    </w:rPr>
                  </w:pPr>
                  <w:r>
                    <w:rPr>
                      <w:b/>
                    </w:rPr>
                    <w:t xml:space="preserve"> </w:t>
                  </w:r>
                  <w:sdt>
                    <w:sdtPr>
                      <w:rPr>
                        <w:b/>
                      </w:rPr>
                      <w:id w:val="-790279368"/>
                      <w:placeholder>
                        <w:docPart w:val="71F03714E48A439C8A6156776D4C50DF"/>
                      </w:placeholder>
                    </w:sdtPr>
                    <w:sdtEndPr/>
                    <w:sdtContent>
                      <w:r>
                        <w:rPr>
                          <w:b/>
                        </w:rPr>
                        <w:t xml:space="preserve"> </w:t>
                      </w:r>
                    </w:sdtContent>
                  </w:sdt>
                </w:p>
              </w:tc>
              <w:tc>
                <w:tcPr>
                  <w:tcW w:w="3483" w:type="dxa"/>
                  <w:gridSpan w:val="4"/>
                  <w:vAlign w:val="bottom"/>
                </w:tcPr>
                <w:p w14:paraId="259F4AA3" w14:textId="77777777" w:rsidR="008E44D7" w:rsidRPr="00A36078" w:rsidRDefault="008E44D7" w:rsidP="00D07CCC">
                  <w:pPr>
                    <w:widowControl w:val="0"/>
                    <w:rPr>
                      <w:b/>
                      <w:sz w:val="8"/>
                      <w:szCs w:val="8"/>
                    </w:rPr>
                  </w:pPr>
                </w:p>
              </w:tc>
            </w:tr>
            <w:tr w:rsidR="008E44D7" w14:paraId="53A351FB" w14:textId="77777777" w:rsidTr="008E44D7">
              <w:trPr>
                <w:trHeight w:hRule="exact" w:val="567"/>
                <w:jc w:val="center"/>
              </w:trPr>
              <w:tc>
                <w:tcPr>
                  <w:tcW w:w="1198" w:type="dxa"/>
                  <w:gridSpan w:val="2"/>
                  <w:vAlign w:val="bottom"/>
                </w:tcPr>
                <w:p w14:paraId="59751427" w14:textId="77777777" w:rsidR="008E44D7" w:rsidRDefault="008E44D7" w:rsidP="000C4132">
                  <w:pPr>
                    <w:widowControl w:val="0"/>
                  </w:pPr>
                  <w:r>
                    <w:t>Job Title:</w:t>
                  </w:r>
                </w:p>
              </w:tc>
              <w:tc>
                <w:tcPr>
                  <w:tcW w:w="9631" w:type="dxa"/>
                  <w:gridSpan w:val="10"/>
                  <w:tcBorders>
                    <w:bottom w:val="dotted" w:sz="4" w:space="0" w:color="auto"/>
                  </w:tcBorders>
                  <w:vAlign w:val="bottom"/>
                </w:tcPr>
                <w:p w14:paraId="7B930E95" w14:textId="77777777" w:rsidR="008E44D7" w:rsidRPr="00790EDF" w:rsidRDefault="008E44D7" w:rsidP="000C4132">
                  <w:pPr>
                    <w:widowControl w:val="0"/>
                    <w:rPr>
                      <w:b/>
                    </w:rPr>
                  </w:pPr>
                  <w:r>
                    <w:rPr>
                      <w:b/>
                    </w:rPr>
                    <w:t xml:space="preserve"> </w:t>
                  </w:r>
                  <w:sdt>
                    <w:sdtPr>
                      <w:rPr>
                        <w:b/>
                      </w:rPr>
                      <w:id w:val="-144040563"/>
                      <w:placeholder>
                        <w:docPart w:val="0C06301EB86E4C04859A6C1C25893B8D"/>
                      </w:placeholder>
                    </w:sdtPr>
                    <w:sdtEndPr/>
                    <w:sdtContent>
                      <w:r>
                        <w:rPr>
                          <w:b/>
                        </w:rPr>
                        <w:t xml:space="preserve"> </w:t>
                      </w:r>
                    </w:sdtContent>
                  </w:sdt>
                </w:p>
              </w:tc>
            </w:tr>
            <w:tr w:rsidR="008E44D7" w14:paraId="66CB0E29" w14:textId="77777777" w:rsidTr="008E44D7">
              <w:trPr>
                <w:trHeight w:hRule="exact" w:val="567"/>
                <w:jc w:val="center"/>
              </w:trPr>
              <w:tc>
                <w:tcPr>
                  <w:tcW w:w="973" w:type="dxa"/>
                  <w:vAlign w:val="bottom"/>
                </w:tcPr>
                <w:p w14:paraId="3B8CDABB" w14:textId="77777777" w:rsidR="008E44D7" w:rsidRDefault="008E44D7" w:rsidP="000C4132">
                  <w:pPr>
                    <w:widowControl w:val="0"/>
                  </w:pPr>
                  <w:r>
                    <w:t>Email:</w:t>
                  </w:r>
                </w:p>
              </w:tc>
              <w:tc>
                <w:tcPr>
                  <w:tcW w:w="6289" w:type="dxa"/>
                  <w:gridSpan w:val="5"/>
                  <w:tcBorders>
                    <w:bottom w:val="dotted" w:sz="4" w:space="0" w:color="auto"/>
                  </w:tcBorders>
                  <w:vAlign w:val="bottom"/>
                </w:tcPr>
                <w:p w14:paraId="25B01BE4" w14:textId="77777777" w:rsidR="008E44D7" w:rsidRPr="00790EDF" w:rsidRDefault="008E44D7" w:rsidP="000C4132">
                  <w:pPr>
                    <w:widowControl w:val="0"/>
                    <w:rPr>
                      <w:b/>
                    </w:rPr>
                  </w:pPr>
                  <w:r>
                    <w:rPr>
                      <w:b/>
                    </w:rPr>
                    <w:t xml:space="preserve"> </w:t>
                  </w:r>
                  <w:sdt>
                    <w:sdtPr>
                      <w:rPr>
                        <w:b/>
                      </w:rPr>
                      <w:id w:val="-519160924"/>
                      <w:placeholder>
                        <w:docPart w:val="EBEC9A932BC54727AFA2B7F05F801FD1"/>
                      </w:placeholder>
                    </w:sdtPr>
                    <w:sdtEndPr/>
                    <w:sdtContent>
                      <w:r>
                        <w:rPr>
                          <w:b/>
                        </w:rPr>
                        <w:t xml:space="preserve"> </w:t>
                      </w:r>
                    </w:sdtContent>
                  </w:sdt>
                </w:p>
              </w:tc>
              <w:tc>
                <w:tcPr>
                  <w:tcW w:w="283" w:type="dxa"/>
                  <w:gridSpan w:val="2"/>
                  <w:vAlign w:val="bottom"/>
                </w:tcPr>
                <w:p w14:paraId="702AB924" w14:textId="77777777" w:rsidR="008E44D7" w:rsidRPr="00790EDF" w:rsidRDefault="008E44D7" w:rsidP="000C4132">
                  <w:pPr>
                    <w:widowControl w:val="0"/>
                    <w:rPr>
                      <w:b/>
                    </w:rPr>
                  </w:pPr>
                </w:p>
              </w:tc>
              <w:tc>
                <w:tcPr>
                  <w:tcW w:w="820" w:type="dxa"/>
                  <w:vAlign w:val="bottom"/>
                </w:tcPr>
                <w:p w14:paraId="320D8693" w14:textId="77777777" w:rsidR="008E44D7" w:rsidRPr="00DD1B9C" w:rsidRDefault="008E44D7" w:rsidP="000C4132">
                  <w:pPr>
                    <w:widowControl w:val="0"/>
                    <w:rPr>
                      <w:bCs/>
                    </w:rPr>
                  </w:pPr>
                  <w:r w:rsidRPr="00DD1B9C">
                    <w:rPr>
                      <w:bCs/>
                    </w:rPr>
                    <w:t>Date:</w:t>
                  </w:r>
                </w:p>
              </w:tc>
              <w:sdt>
                <w:sdtPr>
                  <w:rPr>
                    <w:b/>
                  </w:rPr>
                  <w:id w:val="-2081125766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64" w:type="dxa"/>
                      <w:gridSpan w:val="3"/>
                      <w:tcBorders>
                        <w:bottom w:val="dotted" w:sz="4" w:space="0" w:color="auto"/>
                      </w:tcBorders>
                      <w:vAlign w:val="bottom"/>
                    </w:tcPr>
                    <w:p w14:paraId="4BF08FD7" w14:textId="77777777" w:rsidR="008E44D7" w:rsidRPr="00790EDF" w:rsidRDefault="008E44D7" w:rsidP="000C4132">
                      <w:pPr>
                        <w:widowControl w:val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A251C0" w:rsidRPr="001D5E06" w14:paraId="5444F96F" w14:textId="77777777" w:rsidTr="008E44D7">
              <w:trPr>
                <w:gridAfter w:val="1"/>
                <w:wAfter w:w="45" w:type="dxa"/>
                <w:trHeight w:hRule="exact" w:val="113"/>
                <w:jc w:val="center"/>
              </w:trPr>
              <w:tc>
                <w:tcPr>
                  <w:tcW w:w="10784" w:type="dxa"/>
                  <w:gridSpan w:val="11"/>
                  <w:tcMar>
                    <w:left w:w="108" w:type="dxa"/>
                    <w:right w:w="108" w:type="dxa"/>
                  </w:tcMar>
                </w:tcPr>
                <w:p w14:paraId="16EB19AF" w14:textId="77777777" w:rsidR="00A251C0" w:rsidRPr="001D5E06" w:rsidRDefault="00A251C0" w:rsidP="00D07CCC">
                  <w:pPr>
                    <w:widowControl w:val="0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A251C0" w14:paraId="319830A8" w14:textId="77777777" w:rsidTr="008E44D7">
              <w:trPr>
                <w:gridAfter w:val="1"/>
                <w:wAfter w:w="45" w:type="dxa"/>
                <w:jc w:val="center"/>
              </w:trPr>
              <w:tc>
                <w:tcPr>
                  <w:tcW w:w="10784" w:type="dxa"/>
                  <w:gridSpan w:val="11"/>
                  <w:tcMar>
                    <w:left w:w="108" w:type="dxa"/>
                    <w:right w:w="108" w:type="dxa"/>
                  </w:tcMar>
                </w:tcPr>
                <w:p w14:paraId="7521ED44" w14:textId="77777777" w:rsidR="00A251C0" w:rsidRPr="00B1678E" w:rsidRDefault="00A251C0" w:rsidP="00D07CCC">
                  <w:pPr>
                    <w:widowControl w:val="0"/>
                    <w:rPr>
                      <w:b/>
                    </w:rPr>
                  </w:pPr>
                  <w:r>
                    <w:t>Thank you for taking the time to provide this information.</w:t>
                  </w:r>
                </w:p>
              </w:tc>
            </w:tr>
            <w:tr w:rsidR="00A251C0" w:rsidRPr="001D5E06" w14:paraId="3663369E" w14:textId="77777777" w:rsidTr="008E44D7">
              <w:trPr>
                <w:gridAfter w:val="1"/>
                <w:wAfter w:w="45" w:type="dxa"/>
                <w:trHeight w:hRule="exact" w:val="113"/>
                <w:jc w:val="center"/>
              </w:trPr>
              <w:tc>
                <w:tcPr>
                  <w:tcW w:w="10784" w:type="dxa"/>
                  <w:gridSpan w:val="11"/>
                  <w:tcMar>
                    <w:left w:w="108" w:type="dxa"/>
                    <w:right w:w="108" w:type="dxa"/>
                  </w:tcMar>
                </w:tcPr>
                <w:p w14:paraId="368F66B0" w14:textId="77777777" w:rsidR="00A251C0" w:rsidRPr="001D5E06" w:rsidRDefault="00A251C0" w:rsidP="00D07CCC">
                  <w:pPr>
                    <w:widowControl w:val="0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A251C0" w14:paraId="21421A29" w14:textId="77777777" w:rsidTr="008E44D7">
              <w:trPr>
                <w:gridAfter w:val="1"/>
                <w:wAfter w:w="45" w:type="dxa"/>
                <w:jc w:val="center"/>
              </w:trPr>
              <w:tc>
                <w:tcPr>
                  <w:tcW w:w="10784" w:type="dxa"/>
                  <w:gridSpan w:val="11"/>
                  <w:tcMar>
                    <w:left w:w="108" w:type="dxa"/>
                    <w:right w:w="108" w:type="dxa"/>
                  </w:tcMar>
                </w:tcPr>
                <w:p w14:paraId="17332C95" w14:textId="77777777" w:rsidR="00A251C0" w:rsidRPr="00B1678E" w:rsidRDefault="00A251C0" w:rsidP="00D07CCC">
                  <w:pPr>
                    <w:widowControl w:val="0"/>
                    <w:rPr>
                      <w:b/>
                    </w:rPr>
                  </w:pPr>
                  <w:r w:rsidRPr="00B1678E">
                    <w:rPr>
                      <w:b/>
                    </w:rPr>
                    <w:t>Please return this form</w:t>
                  </w:r>
                  <w:r w:rsidRPr="0055332C">
                    <w:rPr>
                      <w:b/>
                    </w:rPr>
                    <w:t xml:space="preserve"> </w:t>
                  </w:r>
                  <w:r w:rsidRPr="00B1678E">
                    <w:rPr>
                      <w:b/>
                    </w:rPr>
                    <w:t>to:</w:t>
                  </w:r>
                </w:p>
              </w:tc>
            </w:tr>
            <w:tr w:rsidR="00A251C0" w:rsidRPr="001D5E06" w14:paraId="0FC251AA" w14:textId="77777777" w:rsidTr="008E44D7">
              <w:trPr>
                <w:gridAfter w:val="1"/>
                <w:wAfter w:w="45" w:type="dxa"/>
                <w:trHeight w:hRule="exact" w:val="113"/>
                <w:jc w:val="center"/>
              </w:trPr>
              <w:tc>
                <w:tcPr>
                  <w:tcW w:w="10784" w:type="dxa"/>
                  <w:gridSpan w:val="11"/>
                  <w:tcMar>
                    <w:left w:w="108" w:type="dxa"/>
                    <w:right w:w="108" w:type="dxa"/>
                  </w:tcMar>
                </w:tcPr>
                <w:p w14:paraId="7FF25C0D" w14:textId="77777777" w:rsidR="00A251C0" w:rsidRPr="001D5E06" w:rsidRDefault="00A251C0" w:rsidP="00D07CCC">
                  <w:pPr>
                    <w:widowControl w:val="0"/>
                    <w:rPr>
                      <w:sz w:val="16"/>
                      <w:szCs w:val="16"/>
                    </w:rPr>
                  </w:pPr>
                </w:p>
              </w:tc>
            </w:tr>
            <w:tr w:rsidR="00082B4F" w:rsidRPr="00B1678E" w14:paraId="2FB8E148" w14:textId="77777777" w:rsidTr="008E44D7">
              <w:trPr>
                <w:gridAfter w:val="1"/>
                <w:wAfter w:w="45" w:type="dxa"/>
                <w:trHeight w:val="279"/>
                <w:jc w:val="center"/>
              </w:trPr>
              <w:tc>
                <w:tcPr>
                  <w:tcW w:w="5129" w:type="dxa"/>
                  <w:gridSpan w:val="4"/>
                  <w:tcMar>
                    <w:left w:w="108" w:type="dxa"/>
                    <w:right w:w="108" w:type="dxa"/>
                  </w:tcMar>
                </w:tcPr>
                <w:p w14:paraId="2CC3B2D0" w14:textId="77777777" w:rsidR="00082B4F" w:rsidRPr="00082B4F" w:rsidRDefault="00082B4F" w:rsidP="00082B4F">
                  <w:pPr>
                    <w:widowControl w:val="0"/>
                  </w:pPr>
                  <w:r>
                    <w:t>Ady</w:t>
                  </w:r>
                  <w:r w:rsidRPr="00B1678E">
                    <w:t xml:space="preserve"> Clarke</w:t>
                  </w:r>
                </w:p>
              </w:tc>
              <w:tc>
                <w:tcPr>
                  <w:tcW w:w="1466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6AAF970C" w14:textId="77777777" w:rsidR="00082B4F" w:rsidRPr="00B1678E" w:rsidRDefault="00082B4F" w:rsidP="00D07CCC">
                  <w:pPr>
                    <w:widowControl w:val="0"/>
                  </w:pPr>
                  <w:r>
                    <w:t>E</w:t>
                  </w:r>
                  <w:r w:rsidRPr="00B1678E">
                    <w:t>mail:</w:t>
                  </w:r>
                </w:p>
              </w:tc>
              <w:tc>
                <w:tcPr>
                  <w:tcW w:w="4189" w:type="dxa"/>
                  <w:gridSpan w:val="6"/>
                  <w:tcMar>
                    <w:left w:w="108" w:type="dxa"/>
                    <w:right w:w="108" w:type="dxa"/>
                  </w:tcMar>
                  <w:vAlign w:val="center"/>
                </w:tcPr>
                <w:p w14:paraId="6D429E1E" w14:textId="77777777" w:rsidR="00082B4F" w:rsidRPr="00B1678E" w:rsidRDefault="00082B4F" w:rsidP="000B6EF9">
                  <w:pPr>
                    <w:widowControl w:val="0"/>
                  </w:pPr>
                  <w:hyperlink r:id="rId8" w:history="1">
                    <w:r w:rsidRPr="00B1678E">
                      <w:rPr>
                        <w:rStyle w:val="Hyperlink"/>
                      </w:rPr>
                      <w:t>ad</w:t>
                    </w:r>
                    <w:r>
                      <w:rPr>
                        <w:rStyle w:val="Hyperlink"/>
                      </w:rPr>
                      <w:t>y</w:t>
                    </w:r>
                    <w:r w:rsidRPr="00B1678E">
                      <w:rPr>
                        <w:rStyle w:val="Hyperlink"/>
                      </w:rPr>
                      <w:t>.clarke@lincolnshire.gov.uk</w:t>
                    </w:r>
                  </w:hyperlink>
                  <w:r w:rsidRPr="00B1678E">
                    <w:t xml:space="preserve"> </w:t>
                  </w:r>
                </w:p>
              </w:tc>
            </w:tr>
            <w:tr w:rsidR="00082B4F" w:rsidRPr="00B1678E" w14:paraId="48A9E71B" w14:textId="77777777" w:rsidTr="008E44D7">
              <w:trPr>
                <w:gridAfter w:val="1"/>
                <w:wAfter w:w="45" w:type="dxa"/>
                <w:trHeight w:val="279"/>
                <w:jc w:val="center"/>
              </w:trPr>
              <w:tc>
                <w:tcPr>
                  <w:tcW w:w="5129" w:type="dxa"/>
                  <w:gridSpan w:val="4"/>
                  <w:tcMar>
                    <w:left w:w="108" w:type="dxa"/>
                    <w:right w:w="108" w:type="dxa"/>
                  </w:tcMar>
                </w:tcPr>
                <w:p w14:paraId="62A74EB6" w14:textId="77777777" w:rsidR="00082B4F" w:rsidRPr="00082B4F" w:rsidRDefault="00082B4F" w:rsidP="00D07CCC">
                  <w:pPr>
                    <w:widowControl w:val="0"/>
                    <w:rPr>
                      <w:bCs/>
                    </w:rPr>
                  </w:pPr>
                  <w:r w:rsidRPr="00082B4F">
                    <w:rPr>
                      <w:bCs/>
                    </w:rPr>
                    <w:t>Education Reorganisation Officer</w:t>
                  </w:r>
                </w:p>
              </w:tc>
              <w:tc>
                <w:tcPr>
                  <w:tcW w:w="1466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478387DD" w14:textId="77777777" w:rsidR="00082B4F" w:rsidRDefault="00082B4F" w:rsidP="00D07CCC">
                  <w:pPr>
                    <w:widowControl w:val="0"/>
                  </w:pPr>
                  <w:r>
                    <w:t>Telephone:</w:t>
                  </w:r>
                </w:p>
              </w:tc>
              <w:tc>
                <w:tcPr>
                  <w:tcW w:w="4189" w:type="dxa"/>
                  <w:gridSpan w:val="6"/>
                  <w:tcMar>
                    <w:left w:w="108" w:type="dxa"/>
                    <w:right w:w="108" w:type="dxa"/>
                  </w:tcMar>
                  <w:vAlign w:val="center"/>
                </w:tcPr>
                <w:p w14:paraId="1C000AC5" w14:textId="77777777" w:rsidR="00082B4F" w:rsidRPr="00B1678E" w:rsidRDefault="00082B4F" w:rsidP="00D07CCC">
                  <w:pPr>
                    <w:widowControl w:val="0"/>
                  </w:pPr>
                  <w:r w:rsidRPr="00B1678E">
                    <w:t>01522 553216</w:t>
                  </w:r>
                </w:p>
              </w:tc>
            </w:tr>
          </w:tbl>
          <w:p w14:paraId="3913D1D9" w14:textId="77777777" w:rsidR="00A251C0" w:rsidRDefault="00A251C0" w:rsidP="00D07CCC">
            <w:pPr>
              <w:widowControl w:val="0"/>
              <w:rPr>
                <w:b/>
              </w:rPr>
            </w:pPr>
          </w:p>
        </w:tc>
      </w:tr>
      <w:tr w:rsidR="00A251C0" w:rsidRPr="00FF153A" w14:paraId="64290216" w14:textId="77777777" w:rsidTr="00BD7C6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10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AE8B77" w14:textId="77777777" w:rsidR="00A251C0" w:rsidRPr="00FF153A" w:rsidRDefault="00A251C0" w:rsidP="00D07CCC">
            <w:pPr>
              <w:widowControl w:val="0"/>
              <w:rPr>
                <w:b/>
                <w:sz w:val="8"/>
                <w:szCs w:val="8"/>
              </w:rPr>
            </w:pPr>
          </w:p>
        </w:tc>
      </w:tr>
    </w:tbl>
    <w:p w14:paraId="1441E621" w14:textId="77777777" w:rsidR="008E44D7" w:rsidRPr="005921BB" w:rsidRDefault="008E44D7" w:rsidP="005921BB">
      <w:pPr>
        <w:widowControl w:val="0"/>
        <w:rPr>
          <w:sz w:val="2"/>
          <w:szCs w:val="2"/>
        </w:rPr>
      </w:pPr>
    </w:p>
    <w:sectPr w:rsidR="008E44D7" w:rsidRPr="005921BB" w:rsidSect="006E6AB1">
      <w:footerReference w:type="default" r:id="rId9"/>
      <w:headerReference w:type="first" r:id="rId10"/>
      <w:footerReference w:type="first" r:id="rId11"/>
      <w:pgSz w:w="11906" w:h="16838" w:code="9"/>
      <w:pgMar w:top="567" w:right="567" w:bottom="567" w:left="567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1C380" w14:textId="77777777" w:rsidR="00247614" w:rsidRDefault="00247614">
      <w:r>
        <w:separator/>
      </w:r>
    </w:p>
  </w:endnote>
  <w:endnote w:type="continuationSeparator" w:id="0">
    <w:p w14:paraId="779BB2E5" w14:textId="77777777" w:rsidR="00247614" w:rsidRDefault="00247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CDA8E" w14:textId="77777777" w:rsidR="006E6AB1" w:rsidRPr="004B6CE5" w:rsidRDefault="00B17476" w:rsidP="004B6CE5">
    <w:pPr>
      <w:pStyle w:val="Footer"/>
      <w:tabs>
        <w:tab w:val="clear" w:pos="4153"/>
        <w:tab w:val="clear" w:pos="8306"/>
        <w:tab w:val="right" w:pos="10772"/>
      </w:tabs>
      <w:rPr>
        <w:sz w:val="16"/>
        <w:szCs w:val="16"/>
      </w:rPr>
    </w:pPr>
    <w:r w:rsidRPr="00C07A7A">
      <w:rPr>
        <w:sz w:val="16"/>
        <w:szCs w:val="16"/>
      </w:rPr>
      <w:t xml:space="preserve">RDP1 </w:t>
    </w:r>
    <w:r>
      <w:rPr>
        <w:sz w:val="16"/>
        <w:szCs w:val="16"/>
      </w:rPr>
      <w:t xml:space="preserve">- </w:t>
    </w:r>
    <w:r w:rsidR="00082B4F">
      <w:rPr>
        <w:sz w:val="16"/>
        <w:szCs w:val="16"/>
      </w:rPr>
      <w:fldChar w:fldCharType="begin"/>
    </w:r>
    <w:r w:rsidR="00082B4F">
      <w:rPr>
        <w:sz w:val="16"/>
        <w:szCs w:val="16"/>
      </w:rPr>
      <w:instrText xml:space="preserve"> REF \* CHARFORMAT Text </w:instrText>
    </w:r>
    <w:r w:rsidR="00082B4F">
      <w:rPr>
        <w:sz w:val="16"/>
        <w:szCs w:val="16"/>
      </w:rPr>
      <w:fldChar w:fldCharType="separate"/>
    </w:r>
    <w:sdt>
      <w:sdtPr>
        <w:rPr>
          <w:sz w:val="16"/>
          <w:szCs w:val="16"/>
        </w:rPr>
        <w:tag w:val="Text"/>
        <w:id w:val="1068685030"/>
        <w:placeholder>
          <w:docPart w:val="4414F13A3175417E90B1C3D5669182F4"/>
        </w:placeholder>
      </w:sdtPr>
      <w:sdtEndPr/>
      <w:sdtContent>
        <w:r w:rsidR="00D03A81" w:rsidRPr="00D03A81">
          <w:rPr>
            <w:sz w:val="16"/>
            <w:szCs w:val="16"/>
          </w:rPr>
          <w:t xml:space="preserve"> </w:t>
        </w:r>
      </w:sdtContent>
    </w:sdt>
    <w:r w:rsidR="00082B4F">
      <w:rPr>
        <w:sz w:val="16"/>
        <w:szCs w:val="16"/>
      </w:rPr>
      <w:fldChar w:fldCharType="end"/>
    </w:r>
    <w:r w:rsidR="004B6CE5">
      <w:rPr>
        <w:sz w:val="16"/>
        <w:szCs w:val="16"/>
      </w:rPr>
      <w:tab/>
    </w:r>
    <w:r w:rsidR="004B6CE5" w:rsidRPr="006E6AB1">
      <w:rPr>
        <w:rStyle w:val="PageNumber"/>
        <w:sz w:val="16"/>
        <w:szCs w:val="16"/>
      </w:rPr>
      <w:t xml:space="preserve">Page </w:t>
    </w:r>
    <w:r w:rsidR="004B6CE5" w:rsidRPr="006E6AB1">
      <w:rPr>
        <w:rStyle w:val="PageNumber"/>
        <w:sz w:val="16"/>
        <w:szCs w:val="16"/>
      </w:rPr>
      <w:fldChar w:fldCharType="begin"/>
    </w:r>
    <w:r w:rsidR="004B6CE5" w:rsidRPr="006E6AB1">
      <w:rPr>
        <w:rStyle w:val="PageNumber"/>
        <w:sz w:val="16"/>
        <w:szCs w:val="16"/>
      </w:rPr>
      <w:instrText xml:space="preserve"> PAGE </w:instrText>
    </w:r>
    <w:r w:rsidR="004B6CE5" w:rsidRPr="006E6AB1">
      <w:rPr>
        <w:rStyle w:val="PageNumber"/>
        <w:sz w:val="16"/>
        <w:szCs w:val="16"/>
      </w:rPr>
      <w:fldChar w:fldCharType="separate"/>
    </w:r>
    <w:r w:rsidR="000B6EF9">
      <w:rPr>
        <w:rStyle w:val="PageNumber"/>
        <w:noProof/>
        <w:sz w:val="16"/>
        <w:szCs w:val="16"/>
      </w:rPr>
      <w:t>2</w:t>
    </w:r>
    <w:r w:rsidR="004B6CE5" w:rsidRPr="006E6AB1">
      <w:rPr>
        <w:rStyle w:val="PageNumber"/>
        <w:sz w:val="16"/>
        <w:szCs w:val="16"/>
      </w:rPr>
      <w:fldChar w:fldCharType="end"/>
    </w:r>
    <w:r w:rsidR="004B6CE5" w:rsidRPr="006E6AB1">
      <w:rPr>
        <w:rStyle w:val="PageNumber"/>
        <w:sz w:val="16"/>
        <w:szCs w:val="16"/>
      </w:rPr>
      <w:t xml:space="preserve"> of </w:t>
    </w:r>
    <w:r w:rsidR="004B6CE5" w:rsidRPr="006E6AB1">
      <w:rPr>
        <w:rStyle w:val="PageNumber"/>
        <w:sz w:val="16"/>
        <w:szCs w:val="16"/>
      </w:rPr>
      <w:fldChar w:fldCharType="begin"/>
    </w:r>
    <w:r w:rsidR="004B6CE5" w:rsidRPr="006E6AB1">
      <w:rPr>
        <w:rStyle w:val="PageNumber"/>
        <w:sz w:val="16"/>
        <w:szCs w:val="16"/>
      </w:rPr>
      <w:instrText xml:space="preserve"> NUMPAGES </w:instrText>
    </w:r>
    <w:r w:rsidR="004B6CE5" w:rsidRPr="006E6AB1">
      <w:rPr>
        <w:rStyle w:val="PageNumber"/>
        <w:sz w:val="16"/>
        <w:szCs w:val="16"/>
      </w:rPr>
      <w:fldChar w:fldCharType="separate"/>
    </w:r>
    <w:r w:rsidR="000B6EF9">
      <w:rPr>
        <w:rStyle w:val="PageNumber"/>
        <w:noProof/>
        <w:sz w:val="16"/>
        <w:szCs w:val="16"/>
      </w:rPr>
      <w:t>3</w:t>
    </w:r>
    <w:r w:rsidR="004B6CE5" w:rsidRPr="006E6AB1">
      <w:rPr>
        <w:rStyle w:val="PageNumber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C7A3E" w14:textId="77777777" w:rsidR="006E6AB1" w:rsidRPr="006E6AB1" w:rsidRDefault="00B17476" w:rsidP="006E6AB1">
    <w:pPr>
      <w:pStyle w:val="Footer"/>
      <w:tabs>
        <w:tab w:val="clear" w:pos="4153"/>
        <w:tab w:val="clear" w:pos="8306"/>
        <w:tab w:val="right" w:pos="10772"/>
      </w:tabs>
      <w:rPr>
        <w:sz w:val="16"/>
        <w:szCs w:val="16"/>
      </w:rPr>
    </w:pPr>
    <w:r w:rsidRPr="00C07A7A">
      <w:rPr>
        <w:sz w:val="16"/>
        <w:szCs w:val="16"/>
      </w:rPr>
      <w:t xml:space="preserve">RDP1 </w:t>
    </w:r>
    <w:r>
      <w:rPr>
        <w:sz w:val="16"/>
        <w:szCs w:val="16"/>
      </w:rPr>
      <w:t xml:space="preserve">- </w:t>
    </w:r>
    <w:r w:rsidR="008E44D7">
      <w:rPr>
        <w:sz w:val="16"/>
        <w:szCs w:val="16"/>
      </w:rPr>
      <w:fldChar w:fldCharType="begin"/>
    </w:r>
    <w:r w:rsidR="008E44D7">
      <w:rPr>
        <w:sz w:val="16"/>
        <w:szCs w:val="16"/>
      </w:rPr>
      <w:instrText xml:space="preserve"> REF \* CHARFORMAT Text </w:instrText>
    </w:r>
    <w:r w:rsidR="008E44D7">
      <w:rPr>
        <w:sz w:val="16"/>
        <w:szCs w:val="16"/>
      </w:rPr>
      <w:fldChar w:fldCharType="separate"/>
    </w:r>
    <w:sdt>
      <w:sdtPr>
        <w:rPr>
          <w:sz w:val="16"/>
          <w:szCs w:val="16"/>
        </w:rPr>
        <w:tag w:val="Text"/>
        <w:id w:val="1970556374"/>
        <w:placeholder>
          <w:docPart w:val="C25264B3AE924127A2618CB5CAF9CD62"/>
        </w:placeholder>
      </w:sdtPr>
      <w:sdtEndPr/>
      <w:sdtContent>
        <w:r w:rsidR="00D03A81" w:rsidRPr="00D03A81">
          <w:rPr>
            <w:sz w:val="16"/>
            <w:szCs w:val="16"/>
          </w:rPr>
          <w:t xml:space="preserve"> </w:t>
        </w:r>
      </w:sdtContent>
    </w:sdt>
    <w:r w:rsidR="008E44D7">
      <w:rPr>
        <w:sz w:val="16"/>
        <w:szCs w:val="16"/>
      </w:rPr>
      <w:fldChar w:fldCharType="end"/>
    </w:r>
    <w:r w:rsidR="006E6AB1">
      <w:rPr>
        <w:sz w:val="16"/>
        <w:szCs w:val="16"/>
      </w:rPr>
      <w:tab/>
    </w:r>
    <w:r w:rsidR="006E6AB1" w:rsidRPr="006E6AB1">
      <w:rPr>
        <w:rStyle w:val="PageNumber"/>
        <w:sz w:val="16"/>
        <w:szCs w:val="16"/>
      </w:rPr>
      <w:t xml:space="preserve">Page </w:t>
    </w:r>
    <w:r w:rsidR="006E6AB1" w:rsidRPr="006E6AB1">
      <w:rPr>
        <w:rStyle w:val="PageNumber"/>
        <w:sz w:val="16"/>
        <w:szCs w:val="16"/>
      </w:rPr>
      <w:fldChar w:fldCharType="begin"/>
    </w:r>
    <w:r w:rsidR="006E6AB1" w:rsidRPr="006E6AB1">
      <w:rPr>
        <w:rStyle w:val="PageNumber"/>
        <w:sz w:val="16"/>
        <w:szCs w:val="16"/>
      </w:rPr>
      <w:instrText xml:space="preserve"> PAGE </w:instrText>
    </w:r>
    <w:r w:rsidR="006E6AB1" w:rsidRPr="006E6AB1">
      <w:rPr>
        <w:rStyle w:val="PageNumber"/>
        <w:sz w:val="16"/>
        <w:szCs w:val="16"/>
      </w:rPr>
      <w:fldChar w:fldCharType="separate"/>
    </w:r>
    <w:r w:rsidR="000B6EF9">
      <w:rPr>
        <w:rStyle w:val="PageNumber"/>
        <w:noProof/>
        <w:sz w:val="16"/>
        <w:szCs w:val="16"/>
      </w:rPr>
      <w:t>1</w:t>
    </w:r>
    <w:r w:rsidR="006E6AB1" w:rsidRPr="006E6AB1">
      <w:rPr>
        <w:rStyle w:val="PageNumber"/>
        <w:sz w:val="16"/>
        <w:szCs w:val="16"/>
      </w:rPr>
      <w:fldChar w:fldCharType="end"/>
    </w:r>
    <w:r w:rsidR="006E6AB1" w:rsidRPr="006E6AB1">
      <w:rPr>
        <w:rStyle w:val="PageNumber"/>
        <w:sz w:val="16"/>
        <w:szCs w:val="16"/>
      </w:rPr>
      <w:t xml:space="preserve"> of </w:t>
    </w:r>
    <w:r w:rsidR="006E6AB1" w:rsidRPr="006E6AB1">
      <w:rPr>
        <w:rStyle w:val="PageNumber"/>
        <w:sz w:val="16"/>
        <w:szCs w:val="16"/>
      </w:rPr>
      <w:fldChar w:fldCharType="begin"/>
    </w:r>
    <w:r w:rsidR="006E6AB1" w:rsidRPr="006E6AB1">
      <w:rPr>
        <w:rStyle w:val="PageNumber"/>
        <w:sz w:val="16"/>
        <w:szCs w:val="16"/>
      </w:rPr>
      <w:instrText xml:space="preserve"> NUMPAGES </w:instrText>
    </w:r>
    <w:r w:rsidR="006E6AB1" w:rsidRPr="006E6AB1">
      <w:rPr>
        <w:rStyle w:val="PageNumber"/>
        <w:sz w:val="16"/>
        <w:szCs w:val="16"/>
      </w:rPr>
      <w:fldChar w:fldCharType="separate"/>
    </w:r>
    <w:r w:rsidR="000B6EF9">
      <w:rPr>
        <w:rStyle w:val="PageNumber"/>
        <w:noProof/>
        <w:sz w:val="16"/>
        <w:szCs w:val="16"/>
      </w:rPr>
      <w:t>3</w:t>
    </w:r>
    <w:r w:rsidR="006E6AB1" w:rsidRPr="006E6AB1">
      <w:rPr>
        <w:rStyle w:val="PageNumber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7185C" w14:textId="77777777" w:rsidR="00247614" w:rsidRDefault="00247614">
      <w:r>
        <w:separator/>
      </w:r>
    </w:p>
  </w:footnote>
  <w:footnote w:type="continuationSeparator" w:id="0">
    <w:p w14:paraId="1D7AA366" w14:textId="77777777" w:rsidR="00247614" w:rsidRDefault="002476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1378"/>
      <w:gridCol w:w="5655"/>
      <w:gridCol w:w="741"/>
      <w:gridCol w:w="2993"/>
    </w:tblGrid>
    <w:tr w:rsidR="006E6AB1" w14:paraId="3203091C" w14:textId="77777777" w:rsidTr="00E25918">
      <w:trPr>
        <w:jc w:val="center"/>
      </w:trPr>
      <w:tc>
        <w:tcPr>
          <w:tcW w:w="139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4BB641DB" w14:textId="5D8B2215" w:rsidR="006E6AB1" w:rsidRDefault="006E6AB1" w:rsidP="00E25918">
          <w:pPr>
            <w:rPr>
              <w:b/>
              <w:sz w:val="44"/>
              <w:szCs w:val="44"/>
            </w:rPr>
          </w:pPr>
          <w:r>
            <w:rPr>
              <w:b/>
              <w:sz w:val="44"/>
              <w:szCs w:val="44"/>
            </w:rPr>
            <w:t>RD1</w:t>
          </w:r>
        </w:p>
      </w:tc>
      <w:tc>
        <w:tcPr>
          <w:tcW w:w="5948" w:type="dxa"/>
          <w:vMerge w:val="restart"/>
          <w:tcBorders>
            <w:left w:val="single" w:sz="4" w:space="0" w:color="auto"/>
          </w:tcBorders>
          <w:vAlign w:val="bottom"/>
        </w:tcPr>
        <w:p w14:paraId="2A093BF6" w14:textId="77777777" w:rsidR="006E6AB1" w:rsidRPr="00E04E1F" w:rsidRDefault="006E6AB1" w:rsidP="00E25918">
          <w:pPr>
            <w:rPr>
              <w:sz w:val="16"/>
              <w:szCs w:val="16"/>
            </w:rPr>
          </w:pPr>
        </w:p>
      </w:tc>
      <w:tc>
        <w:tcPr>
          <w:tcW w:w="3082" w:type="dxa"/>
          <w:gridSpan w:val="2"/>
          <w:vMerge w:val="restart"/>
        </w:tcPr>
        <w:p w14:paraId="3F4E1832" w14:textId="44A9D337" w:rsidR="006E6AB1" w:rsidRPr="00D7792B" w:rsidRDefault="006D74FE" w:rsidP="00E25918">
          <w:pPr>
            <w:jc w:val="right"/>
            <w:rPr>
              <w:b/>
              <w:sz w:val="44"/>
              <w:szCs w:val="44"/>
            </w:rPr>
          </w:pPr>
          <w:r w:rsidRPr="001223FA">
            <w:rPr>
              <w:rFonts w:ascii="Calibri Light" w:hAnsi="Calibri Light" w:cs="Calibri Light"/>
              <w:noProof/>
            </w:rPr>
            <w:drawing>
              <wp:inline distT="0" distB="0" distL="0" distR="0" wp14:anchorId="4218B24F" wp14:editId="54906E70">
                <wp:extent cx="2233930" cy="659958"/>
                <wp:effectExtent l="0" t="0" r="0" b="0"/>
                <wp:docPr id="1204964655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74142" cy="6718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E6AB1" w:rsidRPr="00BF0B3D" w14:paraId="67176091" w14:textId="77777777" w:rsidTr="00E613FD">
      <w:trPr>
        <w:trHeight w:val="344"/>
        <w:jc w:val="center"/>
      </w:trPr>
      <w:tc>
        <w:tcPr>
          <w:tcW w:w="1390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98153EF" w14:textId="77777777" w:rsidR="006E6AB1" w:rsidRPr="00BF0B3D" w:rsidRDefault="00082B4F" w:rsidP="00E25918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07</w:t>
          </w:r>
          <w:r w:rsidR="000122C0">
            <w:rPr>
              <w:sz w:val="16"/>
              <w:szCs w:val="16"/>
            </w:rPr>
            <w:t>/</w:t>
          </w:r>
          <w:r>
            <w:rPr>
              <w:sz w:val="16"/>
              <w:szCs w:val="16"/>
            </w:rPr>
            <w:t>26</w:t>
          </w:r>
        </w:p>
      </w:tc>
      <w:tc>
        <w:tcPr>
          <w:tcW w:w="5948" w:type="dxa"/>
          <w:vMerge/>
          <w:tcBorders>
            <w:left w:val="single" w:sz="4" w:space="0" w:color="auto"/>
          </w:tcBorders>
          <w:vAlign w:val="bottom"/>
        </w:tcPr>
        <w:p w14:paraId="317DCCB8" w14:textId="77777777" w:rsidR="006E6AB1" w:rsidRPr="00BF0B3D" w:rsidRDefault="006E6AB1" w:rsidP="00E25918">
          <w:pPr>
            <w:rPr>
              <w:sz w:val="16"/>
              <w:szCs w:val="16"/>
            </w:rPr>
          </w:pPr>
        </w:p>
      </w:tc>
      <w:tc>
        <w:tcPr>
          <w:tcW w:w="3082" w:type="dxa"/>
          <w:gridSpan w:val="2"/>
          <w:vMerge/>
        </w:tcPr>
        <w:p w14:paraId="422380F7" w14:textId="77777777" w:rsidR="006E6AB1" w:rsidRPr="00BF0B3D" w:rsidRDefault="006E6AB1" w:rsidP="00E25918">
          <w:pPr>
            <w:jc w:val="right"/>
            <w:rPr>
              <w:sz w:val="16"/>
              <w:szCs w:val="16"/>
            </w:rPr>
          </w:pPr>
        </w:p>
      </w:tc>
    </w:tr>
    <w:tr w:rsidR="006E6AB1" w:rsidRPr="009B0EB7" w14:paraId="15FEA791" w14:textId="77777777" w:rsidTr="00E25918">
      <w:trPr>
        <w:jc w:val="center"/>
      </w:trPr>
      <w:tc>
        <w:tcPr>
          <w:tcW w:w="7990" w:type="dxa"/>
          <w:gridSpan w:val="3"/>
        </w:tcPr>
        <w:p w14:paraId="06E0768B" w14:textId="77777777" w:rsidR="006E6AB1" w:rsidRPr="009B0EB7" w:rsidRDefault="006E6AB1" w:rsidP="00E25918">
          <w:pPr>
            <w:jc w:val="both"/>
            <w:rPr>
              <w:sz w:val="16"/>
              <w:szCs w:val="16"/>
            </w:rPr>
          </w:pPr>
        </w:p>
      </w:tc>
      <w:tc>
        <w:tcPr>
          <w:tcW w:w="2430" w:type="dxa"/>
        </w:tcPr>
        <w:p w14:paraId="6C305A21" w14:textId="77777777" w:rsidR="006E6AB1" w:rsidRPr="009B0EB7" w:rsidRDefault="006E6AB1" w:rsidP="00E25918">
          <w:pPr>
            <w:pStyle w:val="Header"/>
            <w:rPr>
              <w:sz w:val="16"/>
              <w:szCs w:val="16"/>
            </w:rPr>
          </w:pPr>
        </w:p>
      </w:tc>
    </w:tr>
    <w:tr w:rsidR="006E6AB1" w:rsidRPr="006D74FE" w14:paraId="6939D1AE" w14:textId="77777777" w:rsidTr="00E25918">
      <w:trPr>
        <w:jc w:val="center"/>
      </w:trPr>
      <w:tc>
        <w:tcPr>
          <w:tcW w:w="7990" w:type="dxa"/>
          <w:gridSpan w:val="3"/>
        </w:tcPr>
        <w:p w14:paraId="656F17A7" w14:textId="3AD8C6C5" w:rsidR="006E6AB1" w:rsidRPr="006D74FE" w:rsidRDefault="006E6AB1" w:rsidP="006D74FE">
          <w:pPr>
            <w:rPr>
              <w:b/>
              <w:bCs/>
            </w:rPr>
          </w:pPr>
          <w:r w:rsidRPr="006D74FE">
            <w:rPr>
              <w:b/>
              <w:bCs/>
            </w:rPr>
            <w:t>REDEPLOYMENT SCHEME FOR SCHOOLS BASED STAFF</w:t>
          </w:r>
        </w:p>
      </w:tc>
      <w:tc>
        <w:tcPr>
          <w:tcW w:w="2430" w:type="dxa"/>
        </w:tcPr>
        <w:p w14:paraId="71EB416C" w14:textId="77777777" w:rsidR="006E6AB1" w:rsidRPr="006D74FE" w:rsidRDefault="006E6AB1" w:rsidP="006D74FE">
          <w:pPr>
            <w:pStyle w:val="Header"/>
            <w:jc w:val="center"/>
            <w:rPr>
              <w:b/>
              <w:bCs/>
            </w:rPr>
          </w:pPr>
        </w:p>
      </w:tc>
    </w:tr>
  </w:tbl>
  <w:p w14:paraId="6A2DED61" w14:textId="53680745" w:rsidR="006E6AB1" w:rsidRPr="006E6AB1" w:rsidRDefault="00247614" w:rsidP="006E6AB1">
    <w:pPr>
      <w:pStyle w:val="Header"/>
      <w:rPr>
        <w:sz w:val="2"/>
        <w:szCs w:val="2"/>
      </w:rPr>
    </w:pPr>
    <w:r>
      <w:rPr>
        <w:b/>
        <w:noProof/>
        <w:sz w:val="44"/>
        <w:szCs w:val="44"/>
      </w:rPr>
      <w:pict w14:anchorId="0DBD0E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7" type="#_x0000_t75" style="position:absolute;margin-left:0;margin-top:0;width:470.5pt;height:522.05pt;z-index:-251658752;mso-position-horizontal:center;mso-position-horizontal-relative:margin;mso-position-vertical:center;mso-position-vertical-relative:margin" o:allowincell="f">
          <v:imagedata r:id="rId2" o:title="Watermark black (resized)"/>
          <w10:wrap anchorx="margin" anchory="margin"/>
        </v:shape>
      </w:pict>
    </w:r>
  </w:p>
  <w:p w14:paraId="7EF89506" w14:textId="77777777" w:rsidR="006E6AB1" w:rsidRPr="006E6AB1" w:rsidRDefault="006E6AB1">
    <w:pPr>
      <w:pStyle w:val="Header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A81"/>
    <w:rsid w:val="000102F5"/>
    <w:rsid w:val="000122C0"/>
    <w:rsid w:val="000131C4"/>
    <w:rsid w:val="000813BD"/>
    <w:rsid w:val="00082B4F"/>
    <w:rsid w:val="00094CB9"/>
    <w:rsid w:val="000B6EF9"/>
    <w:rsid w:val="000C0F01"/>
    <w:rsid w:val="000C0F53"/>
    <w:rsid w:val="000C4132"/>
    <w:rsid w:val="000C5191"/>
    <w:rsid w:val="000D3F98"/>
    <w:rsid w:val="000E214B"/>
    <w:rsid w:val="00101013"/>
    <w:rsid w:val="00105684"/>
    <w:rsid w:val="00106903"/>
    <w:rsid w:val="00110B30"/>
    <w:rsid w:val="0013283F"/>
    <w:rsid w:val="00152452"/>
    <w:rsid w:val="001913D0"/>
    <w:rsid w:val="001A10CE"/>
    <w:rsid w:val="001A3921"/>
    <w:rsid w:val="001D11E1"/>
    <w:rsid w:val="001D39E1"/>
    <w:rsid w:val="00200058"/>
    <w:rsid w:val="0020504C"/>
    <w:rsid w:val="0022176A"/>
    <w:rsid w:val="00247614"/>
    <w:rsid w:val="002B7294"/>
    <w:rsid w:val="002D7DA3"/>
    <w:rsid w:val="002E16A0"/>
    <w:rsid w:val="00306048"/>
    <w:rsid w:val="00334E8E"/>
    <w:rsid w:val="00394C3D"/>
    <w:rsid w:val="003A74F8"/>
    <w:rsid w:val="003D03EE"/>
    <w:rsid w:val="003D5C3A"/>
    <w:rsid w:val="00435286"/>
    <w:rsid w:val="00473E13"/>
    <w:rsid w:val="004B1F9A"/>
    <w:rsid w:val="004B6A25"/>
    <w:rsid w:val="004B6CE5"/>
    <w:rsid w:val="005229A5"/>
    <w:rsid w:val="005605F8"/>
    <w:rsid w:val="005921BB"/>
    <w:rsid w:val="00596860"/>
    <w:rsid w:val="005B64DD"/>
    <w:rsid w:val="005D56E9"/>
    <w:rsid w:val="00600608"/>
    <w:rsid w:val="00633CB9"/>
    <w:rsid w:val="006372AA"/>
    <w:rsid w:val="006448B2"/>
    <w:rsid w:val="006C26CF"/>
    <w:rsid w:val="006D0487"/>
    <w:rsid w:val="006D74FE"/>
    <w:rsid w:val="006E6AB1"/>
    <w:rsid w:val="00704F19"/>
    <w:rsid w:val="00783D60"/>
    <w:rsid w:val="007913DF"/>
    <w:rsid w:val="007B3D26"/>
    <w:rsid w:val="007C2A4F"/>
    <w:rsid w:val="007F417B"/>
    <w:rsid w:val="00810E32"/>
    <w:rsid w:val="00811860"/>
    <w:rsid w:val="00813F86"/>
    <w:rsid w:val="008201A0"/>
    <w:rsid w:val="0082127E"/>
    <w:rsid w:val="008243AB"/>
    <w:rsid w:val="00835028"/>
    <w:rsid w:val="008917CC"/>
    <w:rsid w:val="008B2845"/>
    <w:rsid w:val="008D345A"/>
    <w:rsid w:val="008E2857"/>
    <w:rsid w:val="008E44D7"/>
    <w:rsid w:val="008F2E75"/>
    <w:rsid w:val="00930FEB"/>
    <w:rsid w:val="0096301B"/>
    <w:rsid w:val="009664DF"/>
    <w:rsid w:val="00970046"/>
    <w:rsid w:val="009C1E5C"/>
    <w:rsid w:val="009D11A6"/>
    <w:rsid w:val="00A134BE"/>
    <w:rsid w:val="00A163C1"/>
    <w:rsid w:val="00A250E6"/>
    <w:rsid w:val="00A251C0"/>
    <w:rsid w:val="00A36078"/>
    <w:rsid w:val="00A36CB0"/>
    <w:rsid w:val="00A72497"/>
    <w:rsid w:val="00A8385A"/>
    <w:rsid w:val="00A95186"/>
    <w:rsid w:val="00B05B59"/>
    <w:rsid w:val="00B17476"/>
    <w:rsid w:val="00B206A5"/>
    <w:rsid w:val="00B93C90"/>
    <w:rsid w:val="00BD7C68"/>
    <w:rsid w:val="00BE073A"/>
    <w:rsid w:val="00C24B46"/>
    <w:rsid w:val="00C330DA"/>
    <w:rsid w:val="00C858C7"/>
    <w:rsid w:val="00CF174D"/>
    <w:rsid w:val="00CF202A"/>
    <w:rsid w:val="00D03A81"/>
    <w:rsid w:val="00D07CCC"/>
    <w:rsid w:val="00D25077"/>
    <w:rsid w:val="00D46928"/>
    <w:rsid w:val="00D516A9"/>
    <w:rsid w:val="00D7317D"/>
    <w:rsid w:val="00DB0D7E"/>
    <w:rsid w:val="00DD1B9C"/>
    <w:rsid w:val="00E010EC"/>
    <w:rsid w:val="00E25918"/>
    <w:rsid w:val="00E26BCA"/>
    <w:rsid w:val="00E30250"/>
    <w:rsid w:val="00E411FB"/>
    <w:rsid w:val="00E613FD"/>
    <w:rsid w:val="00E721DD"/>
    <w:rsid w:val="00EA10DE"/>
    <w:rsid w:val="00EB7466"/>
    <w:rsid w:val="00EC5E5F"/>
    <w:rsid w:val="00F20158"/>
    <w:rsid w:val="00F612CF"/>
    <w:rsid w:val="00F626F0"/>
    <w:rsid w:val="00FB0E57"/>
    <w:rsid w:val="00FD7228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ED10DE"/>
  <w15:docId w15:val="{19DD1153-23D1-4606-992B-6C2550C6C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6AB1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E6AB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E6AB1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E6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6E6AB1"/>
  </w:style>
  <w:style w:type="character" w:styleId="Hyperlink">
    <w:name w:val="Hyperlink"/>
    <w:basedOn w:val="DefaultParagraphFont"/>
    <w:rsid w:val="00A251C0"/>
    <w:rPr>
      <w:color w:val="0000FF"/>
      <w:u w:val="single"/>
    </w:rPr>
  </w:style>
  <w:style w:type="paragraph" w:styleId="BalloonText">
    <w:name w:val="Balloon Text"/>
    <w:basedOn w:val="Normal"/>
    <w:semiHidden/>
    <w:rsid w:val="00A251C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3283F"/>
    <w:rPr>
      <w:color w:val="808080"/>
    </w:rPr>
  </w:style>
  <w:style w:type="paragraph" w:styleId="Revision">
    <w:name w:val="Revision"/>
    <w:hidden/>
    <w:uiPriority w:val="99"/>
    <w:semiHidden/>
    <w:rsid w:val="00D03A81"/>
    <w:rPr>
      <w:rFonts w:ascii="Arial" w:hAnsi="Arial" w:cs="Arial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134B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A134BE"/>
    <w:rPr>
      <w:sz w:val="16"/>
      <w:szCs w:val="16"/>
    </w:rPr>
  </w:style>
  <w:style w:type="paragraph" w:styleId="CommentText">
    <w:name w:val="annotation text"/>
    <w:basedOn w:val="Normal"/>
    <w:link w:val="CommentTextChar"/>
    <w:rsid w:val="00A134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134BE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A134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134BE"/>
    <w:rPr>
      <w:rFonts w:ascii="Arial" w:hAnsi="Arial" w:cs="Arial"/>
      <w:b/>
      <w:bCs/>
    </w:rPr>
  </w:style>
  <w:style w:type="character" w:styleId="Mention">
    <w:name w:val="Mention"/>
    <w:basedOn w:val="DefaultParagraphFont"/>
    <w:uiPriority w:val="99"/>
    <w:unhideWhenUsed/>
    <w:rsid w:val="0096301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rian.clarke@lincolnshire.gov.uk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ady.clarke@lincolnshire.gov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y.clarke\OneDrive%20-%20Lincolnshire%20County%20Council\Documents\Redeployment\Library\Forms\RDP1%20Referral%20&amp;%20Referenc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04F981ADA8C4BCD9F370DF0B3254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BE8FD-E57B-484C-AAE7-659002CCD10C}"/>
      </w:docPartPr>
      <w:docPartBody>
        <w:p w:rsidR="00D3083B" w:rsidRDefault="0093636D">
          <w:pPr>
            <w:pStyle w:val="104F981ADA8C4BCD9F370DF0B3254E39"/>
          </w:pPr>
          <w:r w:rsidRPr="00B418CE">
            <w:rPr>
              <w:rStyle w:val="PlaceholderText"/>
            </w:rPr>
            <w:t>Click here to enter text.</w:t>
          </w:r>
        </w:p>
      </w:docPartBody>
    </w:docPart>
    <w:docPart>
      <w:docPartPr>
        <w:name w:val="60194894EF004EB19C94D4394384B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D4F2A-BEC7-4E67-B197-C117E802ED84}"/>
      </w:docPartPr>
      <w:docPartBody>
        <w:p w:rsidR="00D3083B" w:rsidRDefault="0093636D">
          <w:pPr>
            <w:pStyle w:val="60194894EF004EB19C94D4394384B718"/>
          </w:pPr>
          <w:r w:rsidRPr="00B418CE">
            <w:rPr>
              <w:rStyle w:val="PlaceholderText"/>
            </w:rPr>
            <w:t>Click here to enter text.</w:t>
          </w:r>
        </w:p>
      </w:docPartBody>
    </w:docPart>
    <w:docPart>
      <w:docPartPr>
        <w:name w:val="71F03714E48A439C8A6156776D4C5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67E09F-3C47-4E49-96B8-049E357E9406}"/>
      </w:docPartPr>
      <w:docPartBody>
        <w:p w:rsidR="00D3083B" w:rsidRDefault="0093636D">
          <w:pPr>
            <w:pStyle w:val="71F03714E48A439C8A6156776D4C50DF"/>
          </w:pPr>
          <w:r w:rsidRPr="00B418CE">
            <w:rPr>
              <w:rStyle w:val="PlaceholderText"/>
            </w:rPr>
            <w:t>Click here to enter text.</w:t>
          </w:r>
        </w:p>
      </w:docPartBody>
    </w:docPart>
    <w:docPart>
      <w:docPartPr>
        <w:name w:val="0C06301EB86E4C04859A6C1C25893B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DAC77-4921-4211-8EC0-356DA0D293D5}"/>
      </w:docPartPr>
      <w:docPartBody>
        <w:p w:rsidR="00D3083B" w:rsidRDefault="0093636D">
          <w:pPr>
            <w:pStyle w:val="0C06301EB86E4C04859A6C1C25893B8D"/>
          </w:pPr>
          <w:r w:rsidRPr="00B418CE">
            <w:rPr>
              <w:rStyle w:val="PlaceholderText"/>
            </w:rPr>
            <w:t>Click here to enter text.</w:t>
          </w:r>
        </w:p>
      </w:docPartBody>
    </w:docPart>
    <w:docPart>
      <w:docPartPr>
        <w:name w:val="EBEC9A932BC54727AFA2B7F05F801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6D00F-9D24-4FD6-AB39-8C82661DD960}"/>
      </w:docPartPr>
      <w:docPartBody>
        <w:p w:rsidR="00D3083B" w:rsidRDefault="0093636D">
          <w:pPr>
            <w:pStyle w:val="EBEC9A932BC54727AFA2B7F05F801FD1"/>
          </w:pPr>
          <w:r w:rsidRPr="00B418CE">
            <w:rPr>
              <w:rStyle w:val="PlaceholderText"/>
            </w:rPr>
            <w:t>Click here to enter text.</w:t>
          </w:r>
        </w:p>
      </w:docPartBody>
    </w:docPart>
    <w:docPart>
      <w:docPartPr>
        <w:name w:val="4414F13A3175417E90B1C3D566918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F1F494-5C89-4166-A6F4-B5E9E22FDC79}"/>
      </w:docPartPr>
      <w:docPartBody>
        <w:p w:rsidR="00D3083B" w:rsidRDefault="007D5793" w:rsidP="007D5793">
          <w:pPr>
            <w:pStyle w:val="4414F13A3175417E90B1C3D5669182F4"/>
          </w:pPr>
          <w:r w:rsidRPr="00B418CE">
            <w:rPr>
              <w:rStyle w:val="PlaceholderText"/>
            </w:rPr>
            <w:t>Click here to enter text.</w:t>
          </w:r>
        </w:p>
      </w:docPartBody>
    </w:docPart>
    <w:docPart>
      <w:docPartPr>
        <w:name w:val="C25264B3AE924127A2618CB5CAF9CD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C7041D-EB35-4AF9-9A10-76F5B0BE0239}"/>
      </w:docPartPr>
      <w:docPartBody>
        <w:p w:rsidR="00D3083B" w:rsidRDefault="007D5793" w:rsidP="007D5793">
          <w:pPr>
            <w:pStyle w:val="C25264B3AE924127A2618CB5CAF9CD62"/>
          </w:pPr>
          <w:r w:rsidRPr="00B418CE">
            <w:rPr>
              <w:rStyle w:val="PlaceholderText"/>
            </w:rPr>
            <w:t>Click here to enter text.</w:t>
          </w:r>
        </w:p>
      </w:docPartBody>
    </w:docPart>
    <w:docPart>
      <w:docPartPr>
        <w:name w:val="7CE3F747A02349FB989B8E5A8783F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5A95B-CF4D-435B-8FB2-746215F2797D}"/>
      </w:docPartPr>
      <w:docPartBody>
        <w:p w:rsidR="003F37B6" w:rsidRDefault="004146A7" w:rsidP="004146A7">
          <w:pPr>
            <w:pStyle w:val="7CE3F747A02349FB989B8E5A8783F2BC"/>
          </w:pPr>
          <w:r w:rsidRPr="00B418CE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793"/>
    <w:rsid w:val="001A10CE"/>
    <w:rsid w:val="00360D1E"/>
    <w:rsid w:val="00394C3D"/>
    <w:rsid w:val="003D03EE"/>
    <w:rsid w:val="003F37B6"/>
    <w:rsid w:val="004146A7"/>
    <w:rsid w:val="004930A5"/>
    <w:rsid w:val="00584A49"/>
    <w:rsid w:val="005D56E9"/>
    <w:rsid w:val="007D5793"/>
    <w:rsid w:val="0093636D"/>
    <w:rsid w:val="00970046"/>
    <w:rsid w:val="00A95186"/>
    <w:rsid w:val="00C87D89"/>
    <w:rsid w:val="00D3083B"/>
    <w:rsid w:val="00EA10DE"/>
    <w:rsid w:val="00F3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146A7"/>
    <w:rPr>
      <w:color w:val="808080"/>
    </w:rPr>
  </w:style>
  <w:style w:type="paragraph" w:customStyle="1" w:styleId="104F981ADA8C4BCD9F370DF0B3254E39">
    <w:name w:val="104F981ADA8C4BCD9F370DF0B3254E39"/>
  </w:style>
  <w:style w:type="paragraph" w:customStyle="1" w:styleId="60194894EF004EB19C94D4394384B718">
    <w:name w:val="60194894EF004EB19C94D4394384B718"/>
  </w:style>
  <w:style w:type="paragraph" w:customStyle="1" w:styleId="71F03714E48A439C8A6156776D4C50DF">
    <w:name w:val="71F03714E48A439C8A6156776D4C50DF"/>
  </w:style>
  <w:style w:type="paragraph" w:customStyle="1" w:styleId="0C06301EB86E4C04859A6C1C25893B8D">
    <w:name w:val="0C06301EB86E4C04859A6C1C25893B8D"/>
  </w:style>
  <w:style w:type="paragraph" w:customStyle="1" w:styleId="EBEC9A932BC54727AFA2B7F05F801FD1">
    <w:name w:val="EBEC9A932BC54727AFA2B7F05F801FD1"/>
  </w:style>
  <w:style w:type="paragraph" w:customStyle="1" w:styleId="4414F13A3175417E90B1C3D5669182F4">
    <w:name w:val="4414F13A3175417E90B1C3D5669182F4"/>
    <w:rsid w:val="007D5793"/>
  </w:style>
  <w:style w:type="paragraph" w:customStyle="1" w:styleId="C25264B3AE924127A2618CB5CAF9CD62">
    <w:name w:val="C25264B3AE924127A2618CB5CAF9CD62"/>
    <w:rsid w:val="007D5793"/>
  </w:style>
  <w:style w:type="paragraph" w:customStyle="1" w:styleId="7CE3F747A02349FB989B8E5A8783F2BC">
    <w:name w:val="7CE3F747A02349FB989B8E5A8783F2BC"/>
    <w:rsid w:val="004146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C2BE2-62BA-449F-9A2F-985B5248E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RDP1 Referral &amp; Reference</Template>
  <TotalTime>4</TotalTime>
  <Pages>2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RDP1 Referral &amp; Reference</vt:lpstr>
    </vt:vector>
  </TitlesOfParts>
  <Company>LCC</Company>
  <LinksUpToDate>false</LinksUpToDate>
  <CharactersWithSpaces>1611</CharactersWithSpaces>
  <SharedDoc>false</SharedDoc>
  <HLinks>
    <vt:vector size="18" baseType="variant">
      <vt:variant>
        <vt:i4>5767293</vt:i4>
      </vt:variant>
      <vt:variant>
        <vt:i4>3</vt:i4>
      </vt:variant>
      <vt:variant>
        <vt:i4>0</vt:i4>
      </vt:variant>
      <vt:variant>
        <vt:i4>5</vt:i4>
      </vt:variant>
      <vt:variant>
        <vt:lpwstr>mailto:adrian.clarke@lincolnshire.gov.uk</vt:lpwstr>
      </vt:variant>
      <vt:variant>
        <vt:lpwstr/>
      </vt:variant>
      <vt:variant>
        <vt:i4>3014669</vt:i4>
      </vt:variant>
      <vt:variant>
        <vt:i4>0</vt:i4>
      </vt:variant>
      <vt:variant>
        <vt:i4>0</vt:i4>
      </vt:variant>
      <vt:variant>
        <vt:i4>5</vt:i4>
      </vt:variant>
      <vt:variant>
        <vt:lpwstr>mailto:ady.clarke@lincolnshire.gov.uk</vt:lpwstr>
      </vt:variant>
      <vt:variant>
        <vt:lpwstr/>
      </vt:variant>
      <vt:variant>
        <vt:i4>3014669</vt:i4>
      </vt:variant>
      <vt:variant>
        <vt:i4>0</vt:i4>
      </vt:variant>
      <vt:variant>
        <vt:i4>0</vt:i4>
      </vt:variant>
      <vt:variant>
        <vt:i4>5</vt:i4>
      </vt:variant>
      <vt:variant>
        <vt:lpwstr>mailto:Ady.Clarke@lincolnshire.gov.uk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RDP1 Referral &amp; Reference</dc:title>
  <dc:subject/>
  <dc:creator>Ady Clarke</dc:creator>
  <cp:keywords/>
  <cp:lastModifiedBy>Beth Guyver</cp:lastModifiedBy>
  <cp:revision>4</cp:revision>
  <cp:lastPrinted>2015-11-03T11:29:00Z</cp:lastPrinted>
  <dcterms:created xsi:type="dcterms:W3CDTF">2026-08-19T14:36:00Z</dcterms:created>
  <dcterms:modified xsi:type="dcterms:W3CDTF">2026-08-19T14:38:00Z</dcterms:modified>
</cp:coreProperties>
</file>